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8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330"/>
        <w:gridCol w:w="2121"/>
        <w:gridCol w:w="2330"/>
      </w:tblGrid>
      <w:tr w:rsidR="007B0F2D" w14:paraId="6D904932" w14:textId="77777777">
        <w:tblPrEx>
          <w:tblCellMar>
            <w:top w:w="0" w:type="dxa"/>
            <w:bottom w:w="0" w:type="dxa"/>
          </w:tblCellMar>
        </w:tblPrEx>
        <w:tc>
          <w:tcPr>
            <w:tcW w:w="5330" w:type="dxa"/>
          </w:tcPr>
          <w:p w14:paraId="2B4AE23E" w14:textId="076C95E6" w:rsidR="007B0F2D" w:rsidRDefault="00FA7E03">
            <w:pPr>
              <w:jc w:val="center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noProof/>
                <w:sz w:val="28"/>
              </w:rPr>
              <w:drawing>
                <wp:inline distT="0" distB="0" distL="0" distR="0" wp14:anchorId="0308AF67" wp14:editId="6071C3AC">
                  <wp:extent cx="542925" cy="752475"/>
                  <wp:effectExtent l="0" t="0" r="0" b="0"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92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D62542" w14:textId="77777777" w:rsidR="007B0F2D" w:rsidRDefault="007B0F2D">
            <w:pPr>
              <w:jc w:val="center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z w:val="24"/>
              </w:rPr>
              <w:t>BAYERISCHER FUSSBALL-VERBAND E.V.</w:t>
            </w:r>
          </w:p>
          <w:p w14:paraId="1C6052C9" w14:textId="77777777" w:rsidR="007B0F2D" w:rsidRDefault="007B0F2D">
            <w:pPr>
              <w:jc w:val="center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z w:val="22"/>
              </w:rPr>
              <w:t>Bezirk Oberbayern</w:t>
            </w:r>
          </w:p>
        </w:tc>
        <w:tc>
          <w:tcPr>
            <w:tcW w:w="2121" w:type="dxa"/>
          </w:tcPr>
          <w:p w14:paraId="36549B99" w14:textId="77777777" w:rsidR="007B0F2D" w:rsidRDefault="007B0F2D">
            <w:pPr>
              <w:rPr>
                <w:rFonts w:ascii="Arial" w:hAnsi="Arial"/>
              </w:rPr>
            </w:pPr>
          </w:p>
        </w:tc>
        <w:tc>
          <w:tcPr>
            <w:tcW w:w="2330" w:type="dxa"/>
          </w:tcPr>
          <w:p w14:paraId="66E2075C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084138E8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4930BFA6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6E3512F3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0524F7B5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763F7EF1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Hausanschrift:</w:t>
            </w:r>
          </w:p>
          <w:p w14:paraId="7CF5D97C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„Haus des Fußballs“</w:t>
            </w:r>
          </w:p>
          <w:p w14:paraId="7EA566A6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Brienner Straße 50</w:t>
            </w:r>
          </w:p>
          <w:p w14:paraId="2A5FF135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80333 München</w:t>
            </w:r>
          </w:p>
          <w:p w14:paraId="3DB53E51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</w:p>
          <w:p w14:paraId="6D248EE0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Postanschrift:</w:t>
            </w:r>
          </w:p>
          <w:p w14:paraId="2E8A2555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 xml:space="preserve">Bayerischer </w:t>
            </w:r>
          </w:p>
          <w:p w14:paraId="04C6EE65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Fußball-Verband e.V.</w:t>
            </w:r>
          </w:p>
          <w:p w14:paraId="5EB45B3A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80323 München</w:t>
            </w:r>
          </w:p>
          <w:p w14:paraId="481CA54C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Fernruf: (089) 542</w:t>
            </w:r>
            <w:r w:rsidR="004762B6">
              <w:rPr>
                <w:rFonts w:ascii="Verdana" w:hAnsi="Verdana"/>
                <w:sz w:val="16"/>
              </w:rPr>
              <w:t>770-</w:t>
            </w:r>
            <w:r>
              <w:rPr>
                <w:rFonts w:ascii="Verdana" w:hAnsi="Verdana"/>
                <w:sz w:val="16"/>
              </w:rPr>
              <w:t>0</w:t>
            </w:r>
          </w:p>
          <w:p w14:paraId="0DFE3DAA" w14:textId="77777777" w:rsidR="007B0F2D" w:rsidRDefault="007B0F2D" w:rsidP="004762B6">
            <w:pPr>
              <w:ind w:left="19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>Telefax: (089) 542</w:t>
            </w:r>
            <w:r w:rsidR="004762B6">
              <w:rPr>
                <w:rFonts w:ascii="Verdana" w:hAnsi="Verdana"/>
                <w:sz w:val="16"/>
              </w:rPr>
              <w:t>770-</w:t>
            </w:r>
            <w:r>
              <w:rPr>
                <w:rFonts w:ascii="Verdana" w:hAnsi="Verdana"/>
                <w:sz w:val="16"/>
              </w:rPr>
              <w:t>25</w:t>
            </w:r>
          </w:p>
        </w:tc>
      </w:tr>
    </w:tbl>
    <w:p w14:paraId="5354E3F8" w14:textId="77777777" w:rsidR="007B0F2D" w:rsidRDefault="007B0F2D">
      <w:pPr>
        <w:rPr>
          <w:rFonts w:ascii="Belwe Lt BT" w:hAnsi="Belwe Lt BT"/>
          <w:sz w:val="24"/>
        </w:rPr>
      </w:pPr>
    </w:p>
    <w:p w14:paraId="7ABA9501" w14:textId="77777777" w:rsidR="007B0F2D" w:rsidRDefault="007B0F2D">
      <w:pPr>
        <w:rPr>
          <w:rFonts w:ascii="Belwe Lt BT" w:hAnsi="Belwe Lt BT"/>
          <w:sz w:val="24"/>
        </w:rPr>
      </w:pPr>
    </w:p>
    <w:p w14:paraId="62F3477D" w14:textId="77777777" w:rsidR="007B0F2D" w:rsidRDefault="007B0F2D">
      <w:pPr>
        <w:rPr>
          <w:rFonts w:ascii="Belwe Lt BT" w:hAnsi="Belwe Lt BT"/>
          <w:sz w:val="24"/>
        </w:rPr>
      </w:pPr>
    </w:p>
    <w:p w14:paraId="2A0A77A1" w14:textId="77777777" w:rsidR="007B0F2D" w:rsidRPr="008C126C" w:rsidRDefault="007B0F2D">
      <w:pPr>
        <w:rPr>
          <w:rFonts w:ascii="Belwe Lt BT" w:hAnsi="Belwe Lt BT"/>
          <w:sz w:val="24"/>
        </w:rPr>
      </w:pPr>
    </w:p>
    <w:tbl>
      <w:tblPr>
        <w:tblW w:w="0" w:type="auto"/>
        <w:tblBorders>
          <w:bottom w:val="dotted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781"/>
      </w:tblGrid>
      <w:tr w:rsidR="007B0F2D" w:rsidRPr="008C126C" w14:paraId="769A6D02" w14:textId="77777777">
        <w:tblPrEx>
          <w:tblCellMar>
            <w:top w:w="0" w:type="dxa"/>
            <w:bottom w:w="0" w:type="dxa"/>
          </w:tblCellMar>
        </w:tblPrEx>
        <w:tc>
          <w:tcPr>
            <w:tcW w:w="9781" w:type="dxa"/>
          </w:tcPr>
          <w:p w14:paraId="6E9C2092" w14:textId="77777777" w:rsidR="007B0F2D" w:rsidRPr="008C126C" w:rsidRDefault="007B0F2D" w:rsidP="006D107C">
            <w:pPr>
              <w:rPr>
                <w:rFonts w:ascii="Verdana" w:hAnsi="Verdana"/>
                <w:b/>
                <w:sz w:val="22"/>
              </w:rPr>
            </w:pPr>
            <w:r w:rsidRPr="008C126C">
              <w:rPr>
                <w:rFonts w:ascii="Verdana" w:hAnsi="Verdana"/>
                <w:b/>
                <w:sz w:val="22"/>
              </w:rPr>
              <w:t xml:space="preserve">VERMERK zur EINSTELLUNG DES SPIELBETRIEBES gem. § </w:t>
            </w:r>
            <w:r w:rsidR="006D107C" w:rsidRPr="008C126C">
              <w:rPr>
                <w:rFonts w:ascii="Verdana" w:hAnsi="Verdana"/>
                <w:b/>
                <w:sz w:val="22"/>
              </w:rPr>
              <w:t>30</w:t>
            </w:r>
            <w:r w:rsidRPr="008C126C">
              <w:rPr>
                <w:rFonts w:ascii="Verdana" w:hAnsi="Verdana"/>
                <w:b/>
                <w:sz w:val="22"/>
              </w:rPr>
              <w:t xml:space="preserve"> SPO</w:t>
            </w:r>
          </w:p>
        </w:tc>
      </w:tr>
    </w:tbl>
    <w:p w14:paraId="1D54DC31" w14:textId="77777777" w:rsidR="007B0F2D" w:rsidRPr="008C126C" w:rsidRDefault="007B0F2D">
      <w:pPr>
        <w:rPr>
          <w:rFonts w:ascii="Belwe Lt BT" w:hAnsi="Belwe Lt BT"/>
          <w:sz w:val="24"/>
        </w:rPr>
      </w:pPr>
    </w:p>
    <w:p w14:paraId="5B8FFE05" w14:textId="77777777" w:rsidR="007B0F2D" w:rsidRPr="008C126C" w:rsidRDefault="007B0F2D">
      <w:pPr>
        <w:rPr>
          <w:rFonts w:ascii="Belwe Lt BT" w:hAnsi="Belwe Lt BT"/>
          <w:sz w:val="24"/>
        </w:rPr>
      </w:pPr>
    </w:p>
    <w:p w14:paraId="3E10E4D3" w14:textId="77777777" w:rsidR="007B0F2D" w:rsidRPr="008C126C" w:rsidRDefault="007B0F2D">
      <w:pPr>
        <w:rPr>
          <w:rFonts w:ascii="Belwe Lt BT" w:hAnsi="Belwe Lt BT"/>
          <w:sz w:val="24"/>
        </w:rPr>
      </w:pPr>
    </w:p>
    <w:p w14:paraId="292758C8" w14:textId="77777777" w:rsidR="007B0F2D" w:rsidRPr="008C126C" w:rsidRDefault="007B0F2D">
      <w:pPr>
        <w:rPr>
          <w:rFonts w:ascii="Belwe Lt BT" w:hAnsi="Belwe Lt BT"/>
          <w:sz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6731"/>
      </w:tblGrid>
      <w:tr w:rsidR="007B0F2D" w:rsidRPr="008C126C" w14:paraId="68718B50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6585BA3C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Bezirk Oberbayern - Kreis:</w:t>
            </w:r>
          </w:p>
        </w:tc>
        <w:tc>
          <w:tcPr>
            <w:tcW w:w="6731" w:type="dxa"/>
            <w:tcBorders>
              <w:bottom w:val="dotted" w:sz="6" w:space="0" w:color="auto"/>
            </w:tcBorders>
          </w:tcPr>
          <w:p w14:paraId="564677DF" w14:textId="77777777" w:rsidR="007B0F2D" w:rsidRPr="008C126C" w:rsidRDefault="006D107C">
            <w:pPr>
              <w:pStyle w:val="berschrift1"/>
            </w:pPr>
            <w:r w:rsidRPr="008C126C">
              <w:t>xxx</w:t>
            </w:r>
          </w:p>
        </w:tc>
      </w:tr>
    </w:tbl>
    <w:p w14:paraId="66FA6C14" w14:textId="77777777" w:rsidR="007B0F2D" w:rsidRPr="008C126C" w:rsidRDefault="007B0F2D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47"/>
        <w:gridCol w:w="3666"/>
        <w:gridCol w:w="306"/>
        <w:gridCol w:w="2200"/>
        <w:gridCol w:w="2261"/>
      </w:tblGrid>
      <w:tr w:rsidR="007B0F2D" w:rsidRPr="008C126C" w14:paraId="251249AD" w14:textId="77777777">
        <w:tblPrEx>
          <w:tblCellMar>
            <w:top w:w="0" w:type="dxa"/>
            <w:bottom w:w="0" w:type="dxa"/>
          </w:tblCellMar>
        </w:tblPrEx>
        <w:tc>
          <w:tcPr>
            <w:tcW w:w="1347" w:type="dxa"/>
          </w:tcPr>
          <w:p w14:paraId="30112A50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Der Verein:</w:t>
            </w:r>
          </w:p>
        </w:tc>
        <w:tc>
          <w:tcPr>
            <w:tcW w:w="3666" w:type="dxa"/>
            <w:tcBorders>
              <w:bottom w:val="dotted" w:sz="6" w:space="0" w:color="auto"/>
            </w:tcBorders>
          </w:tcPr>
          <w:p w14:paraId="1D90F9E2" w14:textId="77777777" w:rsidR="007B0F2D" w:rsidRPr="008C126C" w:rsidRDefault="006D107C">
            <w:pPr>
              <w:pStyle w:val="berschrift1"/>
            </w:pPr>
            <w:r w:rsidRPr="008C126C">
              <w:t>xxx</w:t>
            </w:r>
          </w:p>
        </w:tc>
        <w:tc>
          <w:tcPr>
            <w:tcW w:w="306" w:type="dxa"/>
          </w:tcPr>
          <w:p w14:paraId="5DCF1D21" w14:textId="77777777" w:rsidR="007B0F2D" w:rsidRPr="008C126C" w:rsidRDefault="007B0F2D">
            <w:pPr>
              <w:rPr>
                <w:rFonts w:ascii="Verdana" w:hAnsi="Verdana"/>
              </w:rPr>
            </w:pPr>
          </w:p>
        </w:tc>
        <w:tc>
          <w:tcPr>
            <w:tcW w:w="2200" w:type="dxa"/>
          </w:tcPr>
          <w:p w14:paraId="6D9D6682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Vereins-Nummer:</w:t>
            </w:r>
          </w:p>
        </w:tc>
        <w:tc>
          <w:tcPr>
            <w:tcW w:w="2261" w:type="dxa"/>
            <w:tcBorders>
              <w:bottom w:val="dotted" w:sz="6" w:space="0" w:color="auto"/>
            </w:tcBorders>
          </w:tcPr>
          <w:p w14:paraId="4A727C2B" w14:textId="77777777" w:rsidR="007B0F2D" w:rsidRPr="008C126C" w:rsidRDefault="006D107C">
            <w:pPr>
              <w:rPr>
                <w:rFonts w:ascii="Verdana" w:hAnsi="Verdana"/>
                <w:b/>
                <w:bCs/>
              </w:rPr>
            </w:pPr>
            <w:r w:rsidRPr="008C126C">
              <w:rPr>
                <w:rFonts w:ascii="Verdana" w:hAnsi="Verdana"/>
                <w:b/>
                <w:bCs/>
              </w:rPr>
              <w:t>xxx</w:t>
            </w:r>
          </w:p>
        </w:tc>
      </w:tr>
    </w:tbl>
    <w:p w14:paraId="49A13356" w14:textId="77777777" w:rsidR="007B0F2D" w:rsidRPr="008C126C" w:rsidRDefault="007B0F2D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284"/>
        <w:gridCol w:w="5387"/>
      </w:tblGrid>
      <w:tr w:rsidR="007B0F2D" w:rsidRPr="008C126C" w14:paraId="3311565A" w14:textId="77777777">
        <w:tblPrEx>
          <w:tblCellMar>
            <w:top w:w="0" w:type="dxa"/>
            <w:bottom w:w="0" w:type="dxa"/>
          </w:tblCellMar>
        </w:tblPrEx>
        <w:tc>
          <w:tcPr>
            <w:tcW w:w="2835" w:type="dxa"/>
          </w:tcPr>
          <w:p w14:paraId="483B3AA4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hat laut Mitteilung vom:</w:t>
            </w:r>
          </w:p>
        </w:tc>
        <w:tc>
          <w:tcPr>
            <w:tcW w:w="1276" w:type="dxa"/>
            <w:tcBorders>
              <w:bottom w:val="dotted" w:sz="4" w:space="0" w:color="auto"/>
            </w:tcBorders>
          </w:tcPr>
          <w:p w14:paraId="23457B99" w14:textId="77777777" w:rsidR="007B0F2D" w:rsidRPr="008C126C" w:rsidRDefault="006D107C">
            <w:pPr>
              <w:rPr>
                <w:rFonts w:ascii="Verdana" w:hAnsi="Verdana"/>
                <w:b/>
                <w:bCs/>
              </w:rPr>
            </w:pPr>
            <w:r w:rsidRPr="008C126C">
              <w:rPr>
                <w:rFonts w:ascii="Verdana" w:hAnsi="Verdana"/>
                <w:b/>
                <w:bCs/>
              </w:rPr>
              <w:t>xxx</w:t>
            </w:r>
          </w:p>
        </w:tc>
        <w:tc>
          <w:tcPr>
            <w:tcW w:w="284" w:type="dxa"/>
          </w:tcPr>
          <w:p w14:paraId="3BA36424" w14:textId="77777777" w:rsidR="007B0F2D" w:rsidRPr="008C126C" w:rsidRDefault="007B0F2D">
            <w:pPr>
              <w:rPr>
                <w:rFonts w:ascii="Verdana" w:hAnsi="Verdana"/>
              </w:rPr>
            </w:pPr>
          </w:p>
        </w:tc>
        <w:tc>
          <w:tcPr>
            <w:tcW w:w="5387" w:type="dxa"/>
            <w:tcBorders>
              <w:bottom w:val="dotted" w:sz="6" w:space="0" w:color="auto"/>
            </w:tcBorders>
          </w:tcPr>
          <w:p w14:paraId="06457E77" w14:textId="77777777" w:rsidR="007B0F2D" w:rsidRPr="008C126C" w:rsidRDefault="004762B6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w</w:t>
            </w:r>
            <w:r w:rsidR="007B0F2D" w:rsidRPr="008C126C">
              <w:rPr>
                <w:rFonts w:ascii="Verdana" w:hAnsi="Verdana"/>
              </w:rPr>
              <w:t xml:space="preserve">egen:  </w:t>
            </w:r>
            <w:r w:rsidR="00075E60" w:rsidRPr="008C126C">
              <w:rPr>
                <w:rFonts w:ascii="Verdana" w:hAnsi="Verdana"/>
              </w:rPr>
              <w:t>Spielermangels</w:t>
            </w:r>
            <w:r w:rsidR="008C126C">
              <w:rPr>
                <w:rFonts w:ascii="Verdana" w:hAnsi="Verdana"/>
              </w:rPr>
              <w:t xml:space="preserve"> oder anderer Grund ?</w:t>
            </w:r>
          </w:p>
        </w:tc>
      </w:tr>
    </w:tbl>
    <w:p w14:paraId="3B2A7A3C" w14:textId="77777777" w:rsidR="007B0F2D" w:rsidRPr="008C126C" w:rsidRDefault="007B0F2D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1984"/>
        <w:gridCol w:w="6872"/>
      </w:tblGrid>
      <w:tr w:rsidR="007B0F2D" w:rsidRPr="008C126C" w14:paraId="26F36708" w14:textId="77777777">
        <w:tblPrEx>
          <w:tblCellMar>
            <w:top w:w="0" w:type="dxa"/>
            <w:bottom w:w="0" w:type="dxa"/>
          </w:tblCellMar>
        </w:tblPrEx>
        <w:tc>
          <w:tcPr>
            <w:tcW w:w="921" w:type="dxa"/>
          </w:tcPr>
          <w:p w14:paraId="67A02AD5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>seine</w:t>
            </w:r>
          </w:p>
        </w:tc>
        <w:tc>
          <w:tcPr>
            <w:tcW w:w="1984" w:type="dxa"/>
            <w:tcBorders>
              <w:bottom w:val="dotted" w:sz="6" w:space="0" w:color="auto"/>
            </w:tcBorders>
          </w:tcPr>
          <w:p w14:paraId="069821D2" w14:textId="77777777" w:rsidR="007B0F2D" w:rsidRPr="008C126C" w:rsidRDefault="006D107C">
            <w:pPr>
              <w:rPr>
                <w:rFonts w:ascii="Verdana" w:hAnsi="Verdana"/>
                <w:b/>
                <w:bCs/>
              </w:rPr>
            </w:pPr>
            <w:r w:rsidRPr="008C126C">
              <w:rPr>
                <w:rFonts w:ascii="Verdana" w:hAnsi="Verdana"/>
                <w:b/>
                <w:bCs/>
              </w:rPr>
              <w:t>x</w:t>
            </w:r>
            <w:r w:rsidR="00075E60" w:rsidRPr="008C126C">
              <w:rPr>
                <w:rFonts w:ascii="Verdana" w:hAnsi="Verdana"/>
                <w:b/>
                <w:bCs/>
              </w:rPr>
              <w:t>.</w:t>
            </w:r>
          </w:p>
        </w:tc>
        <w:tc>
          <w:tcPr>
            <w:tcW w:w="6872" w:type="dxa"/>
          </w:tcPr>
          <w:p w14:paraId="1556331C" w14:textId="77777777" w:rsidR="007B0F2D" w:rsidRPr="008C126C" w:rsidRDefault="007B0F2D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</w:rPr>
              <w:t xml:space="preserve">Mannschaft </w:t>
            </w:r>
          </w:p>
        </w:tc>
      </w:tr>
    </w:tbl>
    <w:p w14:paraId="62C457AD" w14:textId="77777777" w:rsidR="007B0F2D" w:rsidRPr="008C126C" w:rsidRDefault="007B0F2D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74"/>
      </w:tblGrid>
      <w:tr w:rsidR="007B0F2D" w:rsidRPr="008C126C" w14:paraId="6467B38B" w14:textId="77777777">
        <w:tblPrEx>
          <w:tblCellMar>
            <w:top w:w="0" w:type="dxa"/>
            <w:bottom w:w="0" w:type="dxa"/>
          </w:tblCellMar>
        </w:tblPrEx>
        <w:tc>
          <w:tcPr>
            <w:tcW w:w="1204" w:type="dxa"/>
          </w:tcPr>
          <w:p w14:paraId="2164636A" w14:textId="77777777" w:rsidR="007B0F2D" w:rsidRPr="008C126C" w:rsidRDefault="007B0F2D">
            <w:pPr>
              <w:rPr>
                <w:rFonts w:ascii="Verdana" w:hAnsi="Verdana"/>
                <w:b/>
              </w:rPr>
            </w:pPr>
            <w:r w:rsidRPr="008C126C">
              <w:rPr>
                <w:rFonts w:ascii="Verdana" w:hAnsi="Verdana"/>
              </w:rPr>
              <w:t>aus der</w:t>
            </w:r>
            <w:r w:rsidR="00075E60" w:rsidRPr="008C126C">
              <w:rPr>
                <w:rFonts w:ascii="Verdana" w:hAnsi="Verdana"/>
                <w:b/>
              </w:rPr>
              <w:t>-</w:t>
            </w:r>
          </w:p>
        </w:tc>
        <w:tc>
          <w:tcPr>
            <w:tcW w:w="8574" w:type="dxa"/>
            <w:tcBorders>
              <w:bottom w:val="dotted" w:sz="6" w:space="0" w:color="auto"/>
            </w:tcBorders>
          </w:tcPr>
          <w:p w14:paraId="23468BA3" w14:textId="77777777" w:rsidR="007B0F2D" w:rsidRPr="008C126C" w:rsidRDefault="006D107C" w:rsidP="00B9047E">
            <w:pPr>
              <w:rPr>
                <w:rFonts w:ascii="Verdana" w:hAnsi="Verdana"/>
              </w:rPr>
            </w:pPr>
            <w:r w:rsidRPr="008C126C">
              <w:rPr>
                <w:rFonts w:ascii="Verdana" w:hAnsi="Verdana"/>
                <w:b/>
                <w:bCs/>
              </w:rPr>
              <w:t xml:space="preserve"> z.B. C-</w:t>
            </w:r>
            <w:r w:rsidR="00075E60" w:rsidRPr="008C126C">
              <w:rPr>
                <w:rFonts w:ascii="Verdana" w:hAnsi="Verdana"/>
                <w:b/>
                <w:bCs/>
              </w:rPr>
              <w:t>Kla</w:t>
            </w:r>
            <w:r w:rsidRPr="008C126C">
              <w:rPr>
                <w:rFonts w:ascii="Verdana" w:hAnsi="Verdana"/>
                <w:b/>
                <w:bCs/>
              </w:rPr>
              <w:t>sse x</w:t>
            </w:r>
            <w:r w:rsidR="00957259" w:rsidRPr="008C126C">
              <w:rPr>
                <w:rFonts w:ascii="Verdana" w:hAnsi="Verdana"/>
                <w:b/>
                <w:bCs/>
              </w:rPr>
              <w:t xml:space="preserve">  </w:t>
            </w:r>
            <w:r w:rsidR="00B9047E" w:rsidRPr="008C126C">
              <w:rPr>
                <w:rFonts w:ascii="Verdana" w:hAnsi="Verdana"/>
                <w:bCs/>
              </w:rPr>
              <w:t>zurückgezogen</w:t>
            </w:r>
            <w:r w:rsidRPr="008C126C">
              <w:rPr>
                <w:rFonts w:ascii="Verdana" w:hAnsi="Verdana"/>
                <w:bCs/>
              </w:rPr>
              <w:t>.</w:t>
            </w:r>
          </w:p>
        </w:tc>
      </w:tr>
    </w:tbl>
    <w:p w14:paraId="795FD8B3" w14:textId="77777777" w:rsidR="007B0F2D" w:rsidRPr="008C126C" w:rsidRDefault="007B0F2D">
      <w:pPr>
        <w:rPr>
          <w:rFonts w:ascii="Verdana" w:hAnsi="Verdana"/>
        </w:rPr>
      </w:pPr>
    </w:p>
    <w:p w14:paraId="6D0938DF" w14:textId="77777777" w:rsidR="007B0F2D" w:rsidRPr="008C126C" w:rsidRDefault="007B0F2D">
      <w:pPr>
        <w:rPr>
          <w:rFonts w:ascii="Verdana" w:hAnsi="Verdana"/>
        </w:rPr>
      </w:pPr>
    </w:p>
    <w:p w14:paraId="15D7A7F1" w14:textId="77777777" w:rsidR="007B0F2D" w:rsidRPr="008C126C" w:rsidRDefault="007B0F2D">
      <w:pPr>
        <w:rPr>
          <w:rFonts w:ascii="Verdana" w:hAnsi="Verdana"/>
        </w:rPr>
      </w:pPr>
    </w:p>
    <w:p w14:paraId="0D5295CE" w14:textId="77777777" w:rsidR="007B0F2D" w:rsidRPr="008C126C" w:rsidRDefault="007B0F2D">
      <w:pPr>
        <w:rPr>
          <w:rFonts w:ascii="Verdana" w:hAnsi="Verdana"/>
        </w:rPr>
      </w:pPr>
      <w:r w:rsidRPr="008C126C">
        <w:rPr>
          <w:rFonts w:ascii="Verdana" w:hAnsi="Verdana"/>
        </w:rPr>
        <w:t xml:space="preserve">Der Vollzug nach § </w:t>
      </w:r>
      <w:r w:rsidR="006D107C" w:rsidRPr="008C126C">
        <w:rPr>
          <w:rFonts w:ascii="Verdana" w:hAnsi="Verdana"/>
        </w:rPr>
        <w:t>30</w:t>
      </w:r>
      <w:r w:rsidRPr="008C126C">
        <w:rPr>
          <w:rFonts w:ascii="Verdana" w:hAnsi="Verdana"/>
        </w:rPr>
        <w:t xml:space="preserve"> SpO (Spielordnung) Ziffer 1 - </w:t>
      </w:r>
      <w:r w:rsidR="00CA1794">
        <w:rPr>
          <w:rFonts w:ascii="Verdana" w:hAnsi="Verdana"/>
        </w:rPr>
        <w:t>7</w:t>
      </w:r>
      <w:r w:rsidRPr="008C126C">
        <w:rPr>
          <w:rFonts w:ascii="Verdana" w:hAnsi="Verdana"/>
        </w:rPr>
        <w:t xml:space="preserve"> durch den SL ist erfolgt.</w:t>
      </w:r>
    </w:p>
    <w:p w14:paraId="3449BDBA" w14:textId="77777777" w:rsidR="007B0F2D" w:rsidRPr="008C126C" w:rsidRDefault="007B0F2D">
      <w:pPr>
        <w:rPr>
          <w:rFonts w:ascii="Verdana" w:hAnsi="Verdana"/>
        </w:rPr>
      </w:pPr>
    </w:p>
    <w:p w14:paraId="0C0063C3" w14:textId="77777777" w:rsidR="007B0F2D" w:rsidRPr="008C126C" w:rsidRDefault="007B0F2D">
      <w:pPr>
        <w:rPr>
          <w:rFonts w:ascii="Verdana" w:hAnsi="Verdana"/>
        </w:rPr>
      </w:pPr>
    </w:p>
    <w:p w14:paraId="05FFE57E" w14:textId="77777777" w:rsidR="007B0F2D" w:rsidRPr="008C126C" w:rsidRDefault="007B0F2D">
      <w:pPr>
        <w:jc w:val="both"/>
        <w:rPr>
          <w:rFonts w:ascii="Verdana" w:hAnsi="Verdana"/>
        </w:rPr>
      </w:pPr>
      <w:r w:rsidRPr="008C126C">
        <w:rPr>
          <w:rFonts w:ascii="Verdana" w:hAnsi="Verdana"/>
        </w:rPr>
        <w:t xml:space="preserve">Gem. § 11 Abs. I Ziff. </w:t>
      </w:r>
      <w:r w:rsidR="00DE5749" w:rsidRPr="008C126C">
        <w:rPr>
          <w:rFonts w:ascii="Verdana" w:hAnsi="Verdana"/>
        </w:rPr>
        <w:t>30</w:t>
      </w:r>
      <w:r w:rsidRPr="008C126C">
        <w:rPr>
          <w:rFonts w:ascii="Verdana" w:hAnsi="Verdana"/>
        </w:rPr>
        <w:t xml:space="preserve"> der FO (Finanzordnung) ist der Verein mit einer Gebühr von € </w:t>
      </w:r>
      <w:r w:rsidR="000D43BE">
        <w:rPr>
          <w:rFonts w:ascii="Verdana" w:hAnsi="Verdana"/>
        </w:rPr>
        <w:t>164,68</w:t>
      </w:r>
      <w:r w:rsidRPr="008C126C">
        <w:rPr>
          <w:rFonts w:ascii="Verdana" w:hAnsi="Verdana"/>
        </w:rPr>
        <w:t xml:space="preserve"> zu belasten.</w:t>
      </w:r>
      <w:r w:rsidR="006D107C" w:rsidRPr="008C126C">
        <w:rPr>
          <w:rFonts w:ascii="Verdana" w:hAnsi="Verdana"/>
        </w:rPr>
        <w:t xml:space="preserve"> Anlage zur Finanzordnung § 2 Abs. I Ziff. </w:t>
      </w:r>
      <w:r w:rsidR="00DE5749" w:rsidRPr="008C126C">
        <w:rPr>
          <w:rFonts w:ascii="Verdana" w:hAnsi="Verdana"/>
        </w:rPr>
        <w:t>30</w:t>
      </w:r>
    </w:p>
    <w:p w14:paraId="4513C859" w14:textId="77777777" w:rsidR="007B0F2D" w:rsidRPr="008C126C" w:rsidRDefault="007B0F2D">
      <w:pPr>
        <w:jc w:val="both"/>
        <w:rPr>
          <w:rFonts w:ascii="Verdana" w:hAnsi="Verdana"/>
        </w:rPr>
      </w:pPr>
    </w:p>
    <w:p w14:paraId="22F9D34E" w14:textId="77777777" w:rsidR="007B0F2D" w:rsidRDefault="007B0F2D">
      <w:pPr>
        <w:jc w:val="both"/>
        <w:rPr>
          <w:rFonts w:ascii="Verdana" w:hAnsi="Verdana"/>
        </w:rPr>
      </w:pPr>
    </w:p>
    <w:p w14:paraId="652C0A0F" w14:textId="77777777" w:rsidR="007B0F2D" w:rsidRDefault="007B0F2D">
      <w:pPr>
        <w:jc w:val="both"/>
        <w:rPr>
          <w:rFonts w:ascii="Verdana" w:hAnsi="Verdana"/>
        </w:rPr>
      </w:pPr>
    </w:p>
    <w:p w14:paraId="658AE087" w14:textId="77777777" w:rsidR="007B0F2D" w:rsidRDefault="007B0F2D">
      <w:pPr>
        <w:jc w:val="both"/>
        <w:rPr>
          <w:rFonts w:ascii="Verdana" w:hAnsi="Verdana"/>
        </w:rPr>
      </w:pPr>
    </w:p>
    <w:p w14:paraId="1BD47748" w14:textId="77777777" w:rsidR="007B0F2D" w:rsidRDefault="007B0F2D">
      <w:pPr>
        <w:jc w:val="both"/>
        <w:rPr>
          <w:rFonts w:ascii="Verdana" w:hAnsi="Verdana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3"/>
        <w:gridCol w:w="170"/>
        <w:gridCol w:w="2455"/>
        <w:gridCol w:w="284"/>
        <w:gridCol w:w="4536"/>
      </w:tblGrid>
      <w:tr w:rsidR="007B0F2D" w:rsidRPr="00B9047E" w14:paraId="368C1742" w14:textId="7777777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14:paraId="40F0CFA3" w14:textId="77777777" w:rsidR="007B0F2D" w:rsidRPr="00B9047E" w:rsidRDefault="007B0F2D">
            <w:pPr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0" w:type="dxa"/>
          </w:tcPr>
          <w:p w14:paraId="715A68D1" w14:textId="77777777" w:rsidR="007B0F2D" w:rsidRPr="00B9047E" w:rsidRDefault="007B0F2D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455" w:type="dxa"/>
          </w:tcPr>
          <w:p w14:paraId="34741A81" w14:textId="77777777" w:rsidR="007B0F2D" w:rsidRPr="00B9047E" w:rsidRDefault="007B0F2D">
            <w:pPr>
              <w:jc w:val="center"/>
              <w:rPr>
                <w:rFonts w:ascii="Verdana" w:hAnsi="Verdana"/>
                <w:b/>
                <w:bCs/>
              </w:rPr>
            </w:pPr>
          </w:p>
        </w:tc>
        <w:tc>
          <w:tcPr>
            <w:tcW w:w="284" w:type="dxa"/>
          </w:tcPr>
          <w:p w14:paraId="65299503" w14:textId="77777777" w:rsidR="007B0F2D" w:rsidRPr="00B9047E" w:rsidRDefault="007B0F2D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4536" w:type="dxa"/>
          </w:tcPr>
          <w:p w14:paraId="07467F3E" w14:textId="77777777" w:rsidR="007B0F2D" w:rsidRPr="00B9047E" w:rsidRDefault="007B0F2D">
            <w:pPr>
              <w:pStyle w:val="berschrift2"/>
            </w:pPr>
          </w:p>
        </w:tc>
      </w:tr>
      <w:tr w:rsidR="007B0F2D" w14:paraId="7EC8AD2A" w14:textId="77777777">
        <w:tblPrEx>
          <w:tblCellMar>
            <w:top w:w="0" w:type="dxa"/>
            <w:bottom w:w="0" w:type="dxa"/>
          </w:tblCellMar>
        </w:tblPrEx>
        <w:tc>
          <w:tcPr>
            <w:tcW w:w="1913" w:type="dxa"/>
            <w:tcBorders>
              <w:top w:val="single" w:sz="6" w:space="0" w:color="auto"/>
            </w:tcBorders>
          </w:tcPr>
          <w:p w14:paraId="37651F7C" w14:textId="77777777" w:rsidR="007B0F2D" w:rsidRDefault="007B0F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Ort</w:t>
            </w:r>
          </w:p>
        </w:tc>
        <w:tc>
          <w:tcPr>
            <w:tcW w:w="170" w:type="dxa"/>
          </w:tcPr>
          <w:p w14:paraId="3D75B017" w14:textId="77777777" w:rsidR="007B0F2D" w:rsidRDefault="007B0F2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2455" w:type="dxa"/>
            <w:tcBorders>
              <w:top w:val="single" w:sz="6" w:space="0" w:color="auto"/>
            </w:tcBorders>
          </w:tcPr>
          <w:p w14:paraId="66F1263D" w14:textId="77777777" w:rsidR="007B0F2D" w:rsidRDefault="007B0F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</w:t>
            </w:r>
          </w:p>
        </w:tc>
        <w:tc>
          <w:tcPr>
            <w:tcW w:w="284" w:type="dxa"/>
          </w:tcPr>
          <w:p w14:paraId="4C54E1BA" w14:textId="77777777" w:rsidR="007B0F2D" w:rsidRDefault="007B0F2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4536" w:type="dxa"/>
            <w:tcBorders>
              <w:top w:val="single" w:sz="6" w:space="0" w:color="auto"/>
            </w:tcBorders>
          </w:tcPr>
          <w:p w14:paraId="6F64882A" w14:textId="77777777" w:rsidR="007B0F2D" w:rsidRDefault="007B0F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(Spielgruppenleiter)</w:t>
            </w:r>
          </w:p>
        </w:tc>
      </w:tr>
    </w:tbl>
    <w:p w14:paraId="73A81279" w14:textId="77777777" w:rsidR="007B0F2D" w:rsidRDefault="007B0F2D">
      <w:pPr>
        <w:jc w:val="both"/>
        <w:rPr>
          <w:rFonts w:ascii="Verdana" w:hAnsi="Verdana"/>
        </w:rPr>
      </w:pPr>
    </w:p>
    <w:p w14:paraId="11D9B3A8" w14:textId="77777777" w:rsidR="007B0F2D" w:rsidRDefault="007B0F2D">
      <w:pPr>
        <w:jc w:val="both"/>
        <w:rPr>
          <w:rFonts w:ascii="Verdana" w:hAnsi="Verdana"/>
        </w:rPr>
      </w:pPr>
    </w:p>
    <w:p w14:paraId="67CDE5B5" w14:textId="77777777" w:rsidR="007B0F2D" w:rsidRDefault="007B0F2D">
      <w:pPr>
        <w:jc w:val="both"/>
        <w:rPr>
          <w:rFonts w:ascii="Verdana" w:hAnsi="Verdana"/>
        </w:rPr>
      </w:pPr>
    </w:p>
    <w:p w14:paraId="60F23B00" w14:textId="77777777" w:rsidR="007B0F2D" w:rsidRPr="007B6F3F" w:rsidRDefault="007B0F2D">
      <w:pPr>
        <w:jc w:val="both"/>
        <w:rPr>
          <w:rFonts w:ascii="Verdana" w:hAnsi="Verdana"/>
          <w:b/>
          <w:bCs/>
        </w:rPr>
      </w:pPr>
      <w:r w:rsidRPr="007B6F3F">
        <w:rPr>
          <w:rFonts w:ascii="Verdana" w:hAnsi="Verdana"/>
          <w:b/>
          <w:bCs/>
          <w:u w:val="single"/>
        </w:rPr>
        <w:t>Verteiler</w:t>
      </w:r>
      <w:r w:rsidRPr="007B6F3F">
        <w:rPr>
          <w:rFonts w:ascii="Verdana" w:hAnsi="Verdana"/>
          <w:b/>
          <w:bCs/>
        </w:rPr>
        <w:t>:</w:t>
      </w:r>
    </w:p>
    <w:p w14:paraId="47CE5E91" w14:textId="77777777" w:rsidR="007B0F2D" w:rsidRPr="007B6F3F" w:rsidRDefault="007B0F2D">
      <w:pPr>
        <w:jc w:val="both"/>
        <w:rPr>
          <w:rFonts w:ascii="Verdana" w:hAnsi="Verdana"/>
          <w:i/>
          <w:iCs/>
        </w:rPr>
      </w:pPr>
      <w:r w:rsidRPr="007B6F3F">
        <w:rPr>
          <w:rFonts w:ascii="Verdana" w:hAnsi="Verdana"/>
          <w:b/>
          <w:bCs/>
        </w:rPr>
        <w:t>Betroffener Verein</w:t>
      </w:r>
      <w:r>
        <w:rPr>
          <w:rFonts w:ascii="Verdana" w:hAnsi="Verdana"/>
        </w:rPr>
        <w:t xml:space="preserve">: </w:t>
      </w:r>
      <w:r w:rsidRPr="007B6F3F">
        <w:rPr>
          <w:rFonts w:ascii="Verdana" w:hAnsi="Verdana"/>
          <w:b/>
          <w:bCs/>
          <w:i/>
          <w:iCs/>
        </w:rPr>
        <w:t>(per Postfach)</w:t>
      </w:r>
    </w:p>
    <w:p w14:paraId="530ECC46" w14:textId="77777777" w:rsidR="007B0F2D" w:rsidRDefault="007B0F2D">
      <w:pPr>
        <w:jc w:val="both"/>
        <w:rPr>
          <w:rFonts w:ascii="Verdana" w:hAnsi="Verdana"/>
        </w:rPr>
      </w:pPr>
      <w:r w:rsidRPr="007B6F3F">
        <w:rPr>
          <w:rFonts w:ascii="Verdana" w:hAnsi="Verdana"/>
          <w:b/>
          <w:bCs/>
        </w:rPr>
        <w:t>Bezirksgeschäftsstelle</w:t>
      </w:r>
      <w:r>
        <w:rPr>
          <w:rFonts w:ascii="Verdana" w:hAnsi="Verdana"/>
        </w:rPr>
        <w:t xml:space="preserve"> </w:t>
      </w:r>
      <w:r w:rsidR="00AC137C">
        <w:rPr>
          <w:rFonts w:ascii="Verdana" w:hAnsi="Verdana"/>
        </w:rPr>
        <w:t>per Mail Postfachsystem</w:t>
      </w:r>
    </w:p>
    <w:p w14:paraId="79BF6CF9" w14:textId="77777777" w:rsidR="00AC137C" w:rsidRDefault="00C61F94" w:rsidP="00AC137C">
      <w:pPr>
        <w:jc w:val="both"/>
        <w:rPr>
          <w:rFonts w:ascii="Verdana" w:hAnsi="Verdana"/>
        </w:rPr>
      </w:pPr>
      <w:r w:rsidRPr="007B6F3F">
        <w:rPr>
          <w:rFonts w:ascii="Verdana" w:hAnsi="Verdana"/>
          <w:b/>
          <w:bCs/>
        </w:rPr>
        <w:t>BSL</w:t>
      </w:r>
      <w:r w:rsidR="00C2520A">
        <w:rPr>
          <w:rFonts w:ascii="Verdana" w:hAnsi="Verdana"/>
        </w:rPr>
        <w:t xml:space="preserve"> Wolf-Peter Schulte</w:t>
      </w:r>
      <w:r w:rsidR="00AC137C">
        <w:rPr>
          <w:rFonts w:ascii="Verdana" w:hAnsi="Verdana"/>
        </w:rPr>
        <w:t xml:space="preserve"> per Mail Postfachsystem</w:t>
      </w:r>
    </w:p>
    <w:p w14:paraId="3FC47A9A" w14:textId="77777777" w:rsidR="007B6F3F" w:rsidRDefault="00073A71">
      <w:pPr>
        <w:jc w:val="both"/>
        <w:rPr>
          <w:rFonts w:ascii="Verdana" w:hAnsi="Verdana"/>
        </w:rPr>
      </w:pPr>
      <w:r w:rsidRPr="007B6F3F">
        <w:rPr>
          <w:rFonts w:ascii="Verdana" w:hAnsi="Verdana"/>
          <w:b/>
          <w:bCs/>
        </w:rPr>
        <w:t>KV</w:t>
      </w:r>
      <w:r w:rsidR="007B6F3F">
        <w:rPr>
          <w:rFonts w:ascii="Verdana" w:hAnsi="Verdana"/>
        </w:rPr>
        <w:t xml:space="preserve">  xxx per Mail Postfachsystem</w:t>
      </w:r>
    </w:p>
    <w:p w14:paraId="6FA04062" w14:textId="77777777" w:rsidR="00B9047E" w:rsidRDefault="007B6F3F">
      <w:pPr>
        <w:jc w:val="both"/>
        <w:rPr>
          <w:rFonts w:ascii="Verdana" w:hAnsi="Verdana"/>
        </w:rPr>
      </w:pPr>
      <w:r w:rsidRPr="007B6F3F">
        <w:rPr>
          <w:rFonts w:ascii="Verdana" w:hAnsi="Verdana"/>
          <w:b/>
          <w:bCs/>
        </w:rPr>
        <w:t>KSL</w:t>
      </w:r>
      <w:r>
        <w:rPr>
          <w:rFonts w:ascii="Verdana" w:hAnsi="Verdana"/>
        </w:rPr>
        <w:t xml:space="preserve">  </w:t>
      </w:r>
      <w:r w:rsidR="006D107C">
        <w:rPr>
          <w:rFonts w:ascii="Verdana" w:hAnsi="Verdana"/>
        </w:rPr>
        <w:t>xx</w:t>
      </w:r>
      <w:r w:rsidR="00AC137C">
        <w:rPr>
          <w:rFonts w:ascii="Verdana" w:hAnsi="Verdana"/>
        </w:rPr>
        <w:t>x per Mail Postfachsystem</w:t>
      </w:r>
    </w:p>
    <w:p w14:paraId="71D2D2A7" w14:textId="77777777" w:rsidR="00AC137C" w:rsidRDefault="00AC137C">
      <w:pPr>
        <w:jc w:val="both"/>
        <w:rPr>
          <w:rFonts w:ascii="Verdana" w:hAnsi="Verdana"/>
        </w:rPr>
      </w:pPr>
    </w:p>
    <w:sectPr w:rsidR="00AC137C">
      <w:pgSz w:w="11907" w:h="16840"/>
      <w:pgMar w:top="567" w:right="851" w:bottom="851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lwe Lt BT">
    <w:altName w:val="Georgia"/>
    <w:charset w:val="00"/>
    <w:family w:val="roman"/>
    <w:pitch w:val="variable"/>
    <w:sig w:usb0="00000007" w:usb1="00000000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savePreviewPicture/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6D"/>
    <w:rsid w:val="00073A71"/>
    <w:rsid w:val="00075E60"/>
    <w:rsid w:val="000D43BE"/>
    <w:rsid w:val="004762B6"/>
    <w:rsid w:val="00642F82"/>
    <w:rsid w:val="006C4F6D"/>
    <w:rsid w:val="006D107C"/>
    <w:rsid w:val="007B0F2D"/>
    <w:rsid w:val="007B6F3F"/>
    <w:rsid w:val="008C126C"/>
    <w:rsid w:val="0090690D"/>
    <w:rsid w:val="00937AC3"/>
    <w:rsid w:val="00950CD6"/>
    <w:rsid w:val="00957259"/>
    <w:rsid w:val="00A53790"/>
    <w:rsid w:val="00AC137C"/>
    <w:rsid w:val="00B9047E"/>
    <w:rsid w:val="00B91AC9"/>
    <w:rsid w:val="00C2520A"/>
    <w:rsid w:val="00C61F94"/>
    <w:rsid w:val="00C64146"/>
    <w:rsid w:val="00C818F6"/>
    <w:rsid w:val="00CA1794"/>
    <w:rsid w:val="00DD705C"/>
    <w:rsid w:val="00DE5749"/>
    <w:rsid w:val="00FA7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36C3F7"/>
  <w15:chartTrackingRefBased/>
  <w15:docId w15:val="{C9CC39F7-18D0-4321-83A2-79B23233F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Verdana" w:hAnsi="Verdana"/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Verdana" w:hAnsi="Verdana"/>
      <w:b/>
      <w:bCs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Sprechblasentext">
    <w:name w:val="Balloon Text"/>
    <w:basedOn w:val="Standard"/>
    <w:semiHidden/>
    <w:rsid w:val="006C4F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NT\Profiles\DBauer\LOCALS~1\Temp\zur&#252;ckziehung%20Herren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zurückziehung Herren.dot</Template>
  <TotalTime>0</TotalTime>
  <Pages>1</Pages>
  <Words>138</Words>
  <Characters>875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Simbeck</Company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Wolfgang Hauke</cp:lastModifiedBy>
  <cp:revision>2</cp:revision>
  <cp:lastPrinted>2022-09-07T11:19:00Z</cp:lastPrinted>
  <dcterms:created xsi:type="dcterms:W3CDTF">2023-03-10T16:35:00Z</dcterms:created>
  <dcterms:modified xsi:type="dcterms:W3CDTF">2023-03-10T16:35:00Z</dcterms:modified>
</cp:coreProperties>
</file>