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page" w:horzAnchor="margin" w:tblpXSpec="center" w:tblpY="517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5"/>
        <w:gridCol w:w="278"/>
        <w:gridCol w:w="364"/>
        <w:gridCol w:w="1036"/>
        <w:gridCol w:w="840"/>
        <w:gridCol w:w="280"/>
        <w:gridCol w:w="571"/>
        <w:gridCol w:w="278"/>
        <w:gridCol w:w="288"/>
        <w:gridCol w:w="619"/>
        <w:gridCol w:w="553"/>
        <w:gridCol w:w="7"/>
        <w:gridCol w:w="646"/>
        <w:gridCol w:w="419"/>
        <w:gridCol w:w="280"/>
        <w:gridCol w:w="343"/>
        <w:gridCol w:w="217"/>
        <w:gridCol w:w="284"/>
        <w:gridCol w:w="544"/>
        <w:gridCol w:w="22"/>
        <w:gridCol w:w="2193"/>
      </w:tblGrid>
      <w:tr w:rsidR="00C7626C" w:rsidRPr="00C7626C" w14:paraId="25586C22" w14:textId="77777777" w:rsidTr="00286363">
        <w:trPr>
          <w:trHeight w:val="288"/>
        </w:trPr>
        <w:tc>
          <w:tcPr>
            <w:tcW w:w="10617" w:type="dxa"/>
            <w:gridSpan w:val="21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9968DA" w14:textId="77777777" w:rsidR="00C7626C" w:rsidRPr="00C7626C" w:rsidRDefault="00C7626C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 xml:space="preserve">Schiedsrichtergruppe </w:t>
            </w:r>
            <w:r w:rsidR="005773FE"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 xml:space="preserve">Gerolzhofen </w:t>
            </w:r>
            <w:r w:rsidRPr="00C7626C"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- Betreuungsbogen für Ju</w:t>
            </w:r>
            <w:r w:rsidR="00E47AFB"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ng-SR</w:t>
            </w:r>
          </w:p>
        </w:tc>
      </w:tr>
      <w:tr w:rsidR="00C7626C" w:rsidRPr="00C7626C" w14:paraId="58D4073F" w14:textId="77777777" w:rsidTr="00286363">
        <w:trPr>
          <w:trHeight w:val="276"/>
        </w:trPr>
        <w:tc>
          <w:tcPr>
            <w:tcW w:w="833" w:type="dxa"/>
            <w:gridSpan w:val="2"/>
            <w:tcBorders>
              <w:top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390E6C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Spiel:</w:t>
            </w:r>
          </w:p>
        </w:tc>
        <w:tc>
          <w:tcPr>
            <w:tcW w:w="5482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EB164F" w14:textId="77777777" w:rsidR="00C7626C" w:rsidRPr="00C7626C" w:rsidRDefault="009A3472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0"/>
            <w:r>
              <w:rPr>
                <w:rFonts w:ascii="Arial" w:eastAsia="Times New Roman" w:hAnsi="Arial" w:cs="Arial"/>
                <w:color w:val="000000"/>
                <w:lang w:eastAsia="de-DE"/>
              </w:rPr>
              <w:t xml:space="preserve"> - 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1"/>
          </w:p>
        </w:tc>
        <w:tc>
          <w:tcPr>
            <w:tcW w:w="1543" w:type="dxa"/>
            <w:gridSpan w:val="5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C39CB5" w14:textId="77777777" w:rsidR="00C7626C" w:rsidRPr="00C7626C" w:rsidRDefault="00C7626C" w:rsidP="0058057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Altersklasse:</w:t>
            </w:r>
          </w:p>
        </w:tc>
        <w:tc>
          <w:tcPr>
            <w:tcW w:w="275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5F9495" w14:textId="77777777" w:rsidR="00C7626C" w:rsidRPr="00C7626C" w:rsidRDefault="009A3472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2"/>
          </w:p>
        </w:tc>
      </w:tr>
      <w:tr w:rsidR="0058057A" w:rsidRPr="00C7626C" w14:paraId="330EDB8C" w14:textId="77777777" w:rsidTr="00286363">
        <w:trPr>
          <w:trHeight w:val="276"/>
        </w:trPr>
        <w:tc>
          <w:tcPr>
            <w:tcW w:w="555" w:type="dxa"/>
            <w:tcBorders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26E409" w14:textId="77777777" w:rsidR="0058057A" w:rsidRPr="00C7626C" w:rsidRDefault="0058057A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SR:</w:t>
            </w:r>
          </w:p>
        </w:tc>
        <w:tc>
          <w:tcPr>
            <w:tcW w:w="251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07198A" w14:textId="77777777" w:rsidR="0058057A" w:rsidRPr="00C7626C" w:rsidRDefault="0058057A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3"/>
          </w:p>
        </w:tc>
        <w:tc>
          <w:tcPr>
            <w:tcW w:w="280" w:type="dxa"/>
            <w:tcBorders>
              <w:lef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6BAF07" w14:textId="77777777" w:rsidR="0058057A" w:rsidRPr="00C7626C" w:rsidRDefault="0058057A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  <w:tc>
          <w:tcPr>
            <w:tcW w:w="849" w:type="dxa"/>
            <w:gridSpan w:val="2"/>
            <w:tcBorders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268EF6" w14:textId="77777777" w:rsidR="0058057A" w:rsidRPr="00C7626C" w:rsidRDefault="0058057A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Coach:</w:t>
            </w:r>
          </w:p>
        </w:tc>
        <w:tc>
          <w:tcPr>
            <w:tcW w:w="2812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475106" w14:textId="77777777" w:rsidR="0058057A" w:rsidRPr="00C7626C" w:rsidRDefault="0058057A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4"/>
          </w:p>
        </w:tc>
        <w:tc>
          <w:tcPr>
            <w:tcW w:w="560" w:type="dxa"/>
            <w:gridSpan w:val="2"/>
            <w:tcBorders>
              <w:lef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FC5554" w14:textId="77777777" w:rsidR="0058057A" w:rsidRPr="00C7626C" w:rsidRDefault="0058057A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  <w:tc>
          <w:tcPr>
            <w:tcW w:w="850" w:type="dxa"/>
            <w:gridSpan w:val="3"/>
            <w:tcBorders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6264FD" w14:textId="77777777" w:rsidR="0058057A" w:rsidRPr="00C7626C" w:rsidRDefault="0058057A" w:rsidP="0058057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Datum:</w:t>
            </w:r>
          </w:p>
        </w:tc>
        <w:tc>
          <w:tcPr>
            <w:tcW w:w="2193" w:type="dxa"/>
            <w:tcBorders>
              <w:top w:val="nil"/>
              <w:left w:val="single" w:sz="8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C8FFEC" w14:textId="77777777" w:rsidR="0058057A" w:rsidRPr="00C7626C" w:rsidRDefault="0058057A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Text6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5" w:name="Text6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5"/>
          </w:p>
        </w:tc>
      </w:tr>
      <w:tr w:rsidR="0058057A" w:rsidRPr="00C7626C" w14:paraId="473390AB" w14:textId="77777777" w:rsidTr="00286363">
        <w:trPr>
          <w:trHeight w:val="252"/>
        </w:trPr>
        <w:tc>
          <w:tcPr>
            <w:tcW w:w="1197" w:type="dxa"/>
            <w:gridSpan w:val="3"/>
            <w:tcBorders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096964" w14:textId="77777777" w:rsidR="0058057A" w:rsidRPr="00C7626C" w:rsidRDefault="0058057A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HZ-Stand:</w:t>
            </w:r>
          </w:p>
        </w:tc>
        <w:tc>
          <w:tcPr>
            <w:tcW w:w="10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1D11DE" w14:textId="77777777" w:rsidR="0058057A" w:rsidRPr="00C7626C" w:rsidRDefault="0058057A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Text7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6" w:name="Text7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6"/>
            <w:r>
              <w:rPr>
                <w:rFonts w:ascii="Arial" w:eastAsia="Times New Roman" w:hAnsi="Arial" w:cs="Arial"/>
                <w:color w:val="000000"/>
                <w:lang w:eastAsia="de-DE"/>
              </w:rPr>
              <w:t>: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Text8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7" w:name="Text8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7"/>
          </w:p>
        </w:tc>
        <w:tc>
          <w:tcPr>
            <w:tcW w:w="1120" w:type="dxa"/>
            <w:gridSpan w:val="2"/>
            <w:tcBorders>
              <w:lef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436B1C" w14:textId="77777777" w:rsidR="0058057A" w:rsidRPr="00C7626C" w:rsidRDefault="0058057A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  <w:tc>
          <w:tcPr>
            <w:tcW w:w="1137" w:type="dxa"/>
            <w:gridSpan w:val="3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70D596" w14:textId="77777777" w:rsidR="0058057A" w:rsidRPr="00C7626C" w:rsidRDefault="0058057A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Endstand:</w:t>
            </w:r>
          </w:p>
        </w:tc>
        <w:tc>
          <w:tcPr>
            <w:tcW w:w="1179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BE88C0" w14:textId="77777777" w:rsidR="0058057A" w:rsidRPr="00C7626C" w:rsidRDefault="0058057A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Text9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8" w:name="Text9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8"/>
            <w:r>
              <w:rPr>
                <w:rFonts w:ascii="Arial" w:eastAsia="Times New Roman" w:hAnsi="Arial" w:cs="Arial"/>
                <w:color w:val="000000"/>
                <w:lang w:eastAsia="de-DE"/>
              </w:rPr>
              <w:t>: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Text10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9" w:name="Text10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9"/>
          </w:p>
        </w:tc>
        <w:tc>
          <w:tcPr>
            <w:tcW w:w="4948" w:type="dxa"/>
            <w:gridSpan w:val="9"/>
            <w:tcBorders>
              <w:top w:val="nil"/>
              <w:left w:val="single" w:sz="8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1A90FC81" w14:textId="77777777" w:rsidR="0058057A" w:rsidRPr="00C7626C" w:rsidRDefault="0058057A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</w:tr>
      <w:tr w:rsidR="0058057A" w:rsidRPr="00C7626C" w14:paraId="354C47DD" w14:textId="77777777" w:rsidTr="00286363">
        <w:trPr>
          <w:trHeight w:val="753"/>
        </w:trPr>
        <w:tc>
          <w:tcPr>
            <w:tcW w:w="3353" w:type="dxa"/>
            <w:gridSpan w:val="6"/>
            <w:vMerge w:val="restart"/>
            <w:tcBorders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41C59E" w14:textId="77777777" w:rsidR="0058057A" w:rsidRPr="00C7626C" w:rsidRDefault="0058057A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1646FB8B" w14:textId="77777777" w:rsidR="00286363" w:rsidRPr="00C7626C" w:rsidRDefault="0058057A" w:rsidP="0028636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sehr gut</w:t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noWrap/>
            <w:vAlign w:val="center"/>
            <w:hideMark/>
          </w:tcPr>
          <w:p w14:paraId="3C2CBF5D" w14:textId="77777777" w:rsidR="0058057A" w:rsidRPr="00C7626C" w:rsidRDefault="0058057A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gut</w:t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14:paraId="1BB631A6" w14:textId="77777777" w:rsidR="0058057A" w:rsidRPr="00C7626C" w:rsidRDefault="00EB4C0A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b</w:t>
            </w:r>
            <w:r w:rsidRPr="00C7626C"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efrie</w:t>
            </w:r>
            <w:r w:rsidR="008B0EF7"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dig</w:t>
            </w:r>
            <w:r w:rsidRPr="00C7626C"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end</w:t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14:paraId="379B5F22" w14:textId="77777777" w:rsidR="0058057A" w:rsidRPr="00C7626C" w:rsidRDefault="009E2061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a</w:t>
            </w:r>
            <w:r w:rsidR="0058057A" w:rsidRPr="00C7626C"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us</w:t>
            </w: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-rei-</w:t>
            </w:r>
            <w:r w:rsidR="0058057A" w:rsidRPr="00C7626C"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chend</w:t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0000"/>
            <w:vAlign w:val="center"/>
            <w:hideMark/>
          </w:tcPr>
          <w:p w14:paraId="5E9D6D2C" w14:textId="77777777" w:rsidR="0058057A" w:rsidRPr="00C7626C" w:rsidRDefault="0058057A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mangel-haft</w:t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14:paraId="5872184F" w14:textId="77777777" w:rsidR="0058057A" w:rsidRPr="00C7626C" w:rsidRDefault="0058057A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o. Bewer-</w:t>
            </w: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t</w:t>
            </w:r>
            <w:r w:rsidRPr="00C7626C"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ung</w:t>
            </w:r>
          </w:p>
        </w:tc>
        <w:tc>
          <w:tcPr>
            <w:tcW w:w="3883" w:type="dxa"/>
            <w:gridSpan w:val="7"/>
            <w:tcBorders>
              <w:lef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1B7B0C" w14:textId="77777777" w:rsidR="0058057A" w:rsidRPr="00C7626C" w:rsidRDefault="0058057A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</w:tr>
      <w:tr w:rsidR="0058057A" w:rsidRPr="00C7626C" w14:paraId="13638FC5" w14:textId="77777777" w:rsidTr="00286363">
        <w:trPr>
          <w:trHeight w:val="288"/>
        </w:trPr>
        <w:tc>
          <w:tcPr>
            <w:tcW w:w="3353" w:type="dxa"/>
            <w:gridSpan w:val="6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6DAE38" w14:textId="77777777" w:rsidR="0058057A" w:rsidRPr="00C7626C" w:rsidRDefault="0058057A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C17860" w14:textId="77777777" w:rsidR="0058057A" w:rsidRPr="00C7626C" w:rsidRDefault="0058057A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  <w:t>5</w:t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33F981" w14:textId="77777777" w:rsidR="0058057A" w:rsidRPr="00C7626C" w:rsidRDefault="0058057A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  <w:t>4</w:t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F7A2CE" w14:textId="77777777" w:rsidR="0058057A" w:rsidRPr="00C7626C" w:rsidRDefault="0058057A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  <w:t>3</w:t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2D839D" w14:textId="77777777" w:rsidR="0058057A" w:rsidRPr="00C7626C" w:rsidRDefault="0058057A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  <w:t>2</w:t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1F0284" w14:textId="77777777" w:rsidR="0058057A" w:rsidRPr="00C7626C" w:rsidRDefault="0058057A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B04BAE" w14:textId="77777777" w:rsidR="0058057A" w:rsidRPr="00C7626C" w:rsidRDefault="0058057A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  <w:t>X</w:t>
            </w:r>
          </w:p>
        </w:tc>
        <w:tc>
          <w:tcPr>
            <w:tcW w:w="3883" w:type="dxa"/>
            <w:gridSpan w:val="7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544839" w14:textId="77777777" w:rsidR="0058057A" w:rsidRPr="00C7626C" w:rsidRDefault="0058057A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  <w:t>Bemerkungen / Verbesserungs</w:t>
            </w:r>
            <w:r w:rsidR="0049209A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  <w:t>vorschläge</w:t>
            </w:r>
            <w:r w:rsidRPr="00C7626C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  <w:t>:</w:t>
            </w:r>
          </w:p>
        </w:tc>
      </w:tr>
      <w:tr w:rsidR="00037149" w:rsidRPr="00C7626C" w14:paraId="2C090C19" w14:textId="77777777" w:rsidTr="00286363">
        <w:trPr>
          <w:trHeight w:val="288"/>
        </w:trPr>
        <w:tc>
          <w:tcPr>
            <w:tcW w:w="10617" w:type="dxa"/>
            <w:gridSpan w:val="21"/>
            <w:tcBorders>
              <w:top w:val="single" w:sz="8" w:space="0" w:color="auto"/>
              <w:bottom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6D8F42F8" w14:textId="77777777" w:rsidR="00037149" w:rsidRPr="00C7626C" w:rsidRDefault="00037149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 w:rsidRPr="00C7626C"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Ankunft SR:</w:t>
            </w:r>
          </w:p>
        </w:tc>
      </w:tr>
      <w:tr w:rsidR="00C7626C" w:rsidRPr="00C7626C" w14:paraId="083CB0B1" w14:textId="77777777" w:rsidTr="00286363">
        <w:trPr>
          <w:trHeight w:val="288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21D30D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Rechtzeitig am Sportplatz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AA8DDD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10" w:name="Kontrollkästchen1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10"/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111FBE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FB884D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A8C85D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1B8230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5E1C37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</w:tcBorders>
            <w:hideMark/>
          </w:tcPr>
          <w:p w14:paraId="7C6D4D55" w14:textId="77777777" w:rsidR="00C7626C" w:rsidRPr="00C7626C" w:rsidRDefault="0058057A" w:rsidP="00EB4C0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1" w:name="Text11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separate"/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end"/>
            </w:r>
            <w:bookmarkEnd w:id="11"/>
          </w:p>
        </w:tc>
      </w:tr>
      <w:tr w:rsidR="00C7626C" w:rsidRPr="00C7626C" w14:paraId="5212187F" w14:textId="77777777" w:rsidTr="00286363">
        <w:trPr>
          <w:trHeight w:val="288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531EB1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P</w:t>
            </w:r>
            <w:r w:rsidR="000172DB">
              <w:rPr>
                <w:rFonts w:ascii="Arial" w:eastAsia="Times New Roman" w:hAnsi="Arial" w:cs="Arial"/>
                <w:color w:val="000000"/>
                <w:lang w:eastAsia="de-DE"/>
              </w:rPr>
              <w:t>latz</w:t>
            </w: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kontrolle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CD1C1A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BC0D4C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57267B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6BF88D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2B1815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47B5D3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1F170B1D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C7626C" w:rsidRPr="00C7626C" w14:paraId="146442B8" w14:textId="77777777" w:rsidTr="00286363">
        <w:trPr>
          <w:trHeight w:val="300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42AC7C" w14:textId="77777777" w:rsidR="00C7626C" w:rsidRPr="00C7626C" w:rsidRDefault="00A1226F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ESB</w:t>
            </w:r>
            <w:r w:rsidR="008E1480">
              <w:rPr>
                <w:rFonts w:ascii="Arial" w:eastAsia="Times New Roman" w:hAnsi="Arial" w:cs="Arial"/>
                <w:color w:val="000000"/>
                <w:lang w:eastAsia="de-DE"/>
              </w:rPr>
              <w:t xml:space="preserve"> (Kontrolle)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DFDD8C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432F29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74EF91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1765F1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AEA756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5697CF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170ACCEC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C7626C" w:rsidRPr="00C7626C" w14:paraId="3E5E6339" w14:textId="77777777" w:rsidTr="00286363">
        <w:trPr>
          <w:trHeight w:val="300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603D2C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Organisation SRA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17A0E5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8437D8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5F64AF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A67A4B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AE7E98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3B3D8C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5FB503C4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C7626C" w:rsidRPr="00C7626C" w14:paraId="577DD5A4" w14:textId="77777777" w:rsidTr="00286363">
        <w:trPr>
          <w:trHeight w:val="300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11668F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 xml:space="preserve">Verhalten </w:t>
            </w:r>
            <w:r w:rsidR="005F0359">
              <w:rPr>
                <w:rFonts w:ascii="Arial" w:eastAsia="Times New Roman" w:hAnsi="Arial" w:cs="Arial"/>
                <w:color w:val="000000"/>
                <w:lang w:eastAsia="de-DE"/>
              </w:rPr>
              <w:t>gegenüber</w:t>
            </w: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 xml:space="preserve"> Betreuern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986886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EE97BA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3F7325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310B3C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88F0DC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8D0FB2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40A00F75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C7626C" w:rsidRPr="00C7626C" w14:paraId="7172F28B" w14:textId="77777777" w:rsidTr="00286363">
        <w:trPr>
          <w:trHeight w:val="315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79E220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Rechtzeitiger Anpfiff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E4AE89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086721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694104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F02319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7F5E75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578951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/>
            <w:tcBorders>
              <w:left w:val="single" w:sz="8" w:space="0" w:color="auto"/>
              <w:bottom w:val="single" w:sz="8" w:space="0" w:color="auto"/>
            </w:tcBorders>
            <w:vAlign w:val="center"/>
            <w:hideMark/>
          </w:tcPr>
          <w:p w14:paraId="553BC7F5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037149" w:rsidRPr="00C7626C" w14:paraId="78D0F669" w14:textId="77777777" w:rsidTr="00286363">
        <w:trPr>
          <w:trHeight w:val="288"/>
        </w:trPr>
        <w:tc>
          <w:tcPr>
            <w:tcW w:w="10617" w:type="dxa"/>
            <w:gridSpan w:val="21"/>
            <w:tcBorders>
              <w:top w:val="single" w:sz="8" w:space="0" w:color="auto"/>
              <w:bottom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61CFB7F4" w14:textId="77777777" w:rsidR="00037149" w:rsidRPr="00C7626C" w:rsidRDefault="00037149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 w:rsidRPr="00C7626C"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Regelanwendung:</w:t>
            </w:r>
          </w:p>
        </w:tc>
      </w:tr>
      <w:tr w:rsidR="00C7626C" w:rsidRPr="00C7626C" w14:paraId="37F2ED41" w14:textId="77777777" w:rsidTr="00286363">
        <w:trPr>
          <w:trHeight w:val="300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8A1422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Foulspiel</w:t>
            </w:r>
            <w:r w:rsidR="00FB5DB8">
              <w:rPr>
                <w:rFonts w:ascii="Arial" w:eastAsia="Times New Roman" w:hAnsi="Arial" w:cs="Arial"/>
                <w:color w:val="000000"/>
                <w:lang w:eastAsia="de-DE"/>
              </w:rPr>
              <w:t xml:space="preserve">e </w:t>
            </w:r>
            <w:r w:rsidR="00466D46">
              <w:rPr>
                <w:rFonts w:ascii="Arial" w:eastAsia="Times New Roman" w:hAnsi="Arial" w:cs="Arial"/>
                <w:color w:val="000000"/>
                <w:lang w:eastAsia="de-DE"/>
              </w:rPr>
              <w:t>(</w:t>
            </w:r>
            <w:r w:rsidR="00FB5DB8">
              <w:rPr>
                <w:rFonts w:ascii="Arial" w:eastAsia="Times New Roman" w:hAnsi="Arial" w:cs="Arial"/>
                <w:color w:val="000000"/>
                <w:lang w:eastAsia="de-DE"/>
              </w:rPr>
              <w:t>allgemein</w:t>
            </w:r>
            <w:r w:rsidR="00466D46">
              <w:rPr>
                <w:rFonts w:ascii="Arial" w:eastAsia="Times New Roman" w:hAnsi="Arial" w:cs="Arial"/>
                <w:color w:val="000000"/>
                <w:lang w:eastAsia="de-DE"/>
              </w:rPr>
              <w:t>)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3304BC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499CD4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124683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27CCBB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E6042B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3A9E1D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</w:tcBorders>
            <w:hideMark/>
          </w:tcPr>
          <w:p w14:paraId="59D0BD16" w14:textId="77777777" w:rsidR="00C7626C" w:rsidRPr="00C7626C" w:rsidRDefault="0058057A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2" w:name="Text12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separate"/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end"/>
            </w:r>
            <w:bookmarkEnd w:id="12"/>
          </w:p>
        </w:tc>
      </w:tr>
      <w:tr w:rsidR="00C7626C" w:rsidRPr="00C7626C" w14:paraId="740DD3FF" w14:textId="77777777" w:rsidTr="00286363">
        <w:trPr>
          <w:trHeight w:val="300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849E8A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Schieben</w:t>
            </w:r>
            <w:r w:rsidR="00334DB1">
              <w:rPr>
                <w:rFonts w:ascii="Arial" w:eastAsia="Times New Roman" w:hAnsi="Arial" w:cs="Arial"/>
                <w:color w:val="000000"/>
                <w:lang w:eastAsia="de-DE"/>
              </w:rPr>
              <w:t xml:space="preserve"> </w:t>
            </w: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/</w:t>
            </w:r>
            <w:r w:rsidR="00334DB1">
              <w:rPr>
                <w:rFonts w:ascii="Arial" w:eastAsia="Times New Roman" w:hAnsi="Arial" w:cs="Arial"/>
                <w:color w:val="000000"/>
                <w:lang w:eastAsia="de-DE"/>
              </w:rPr>
              <w:t xml:space="preserve"> </w:t>
            </w: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Stoßen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C322B8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17E028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FF4D47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44621A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7459F5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ABF606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1B0A4535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C7626C" w:rsidRPr="00C7626C" w14:paraId="67FE22F8" w14:textId="77777777" w:rsidTr="00286363">
        <w:trPr>
          <w:trHeight w:val="300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8AE45B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Halten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6767AD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0131EA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E49E38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96BDBC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F9A4A5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2E357D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37C6FDAA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C7626C" w:rsidRPr="00C7626C" w14:paraId="1FEC98CB" w14:textId="77777777" w:rsidTr="00286363">
        <w:trPr>
          <w:trHeight w:val="300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90777C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Handspiel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449F66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A3CD3E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059E6A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9B08A6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A78E5C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0D5941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6425F9CA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C7626C" w:rsidRPr="00C7626C" w14:paraId="058395B7" w14:textId="77777777" w:rsidTr="00286363">
        <w:trPr>
          <w:trHeight w:val="300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AE787D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Abseits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513DF6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C2C514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0F91BD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56FB12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EA9B4F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550144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4A1E3FD4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C7626C" w:rsidRPr="00C7626C" w14:paraId="4EA14E77" w14:textId="77777777" w:rsidTr="00286363">
        <w:trPr>
          <w:trHeight w:val="315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133DF6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Unsportlichkeiten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3CCDDA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B1E29C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4F6047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2D42F5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6E8F90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8669FF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3D9D17A8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C7626C" w:rsidRPr="00C7626C" w14:paraId="607F874D" w14:textId="77777777" w:rsidTr="00286363">
        <w:trPr>
          <w:trHeight w:val="315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4BFB2E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Korrekte Spielfortsetzungen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EFE649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623871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1C0A30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BFA3B0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F75F04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05129D" w14:textId="77777777" w:rsidR="00C7626C" w:rsidRPr="00C7626C" w:rsidRDefault="002D0976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/>
            <w:tcBorders>
              <w:left w:val="single" w:sz="8" w:space="0" w:color="auto"/>
              <w:bottom w:val="single" w:sz="8" w:space="0" w:color="auto"/>
            </w:tcBorders>
            <w:vAlign w:val="center"/>
            <w:hideMark/>
          </w:tcPr>
          <w:p w14:paraId="6DA7FC1B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037149" w:rsidRPr="00C7626C" w14:paraId="3723E09D" w14:textId="77777777" w:rsidTr="00286363">
        <w:trPr>
          <w:trHeight w:val="288"/>
        </w:trPr>
        <w:tc>
          <w:tcPr>
            <w:tcW w:w="10617" w:type="dxa"/>
            <w:gridSpan w:val="21"/>
            <w:tcBorders>
              <w:top w:val="single" w:sz="8" w:space="0" w:color="auto"/>
              <w:bottom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1776799B" w14:textId="77777777" w:rsidR="00037149" w:rsidRPr="00C7626C" w:rsidRDefault="00037149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 w:rsidRPr="00C7626C"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Verhalten bei Verstößen:</w:t>
            </w:r>
          </w:p>
        </w:tc>
      </w:tr>
      <w:tr w:rsidR="00C7626C" w:rsidRPr="00C7626C" w14:paraId="7D09EDC5" w14:textId="77777777" w:rsidTr="00286363">
        <w:trPr>
          <w:trHeight w:val="288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6CAE70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Einsatz von Ermahnungen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6D02DC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139BA5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46EE18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28F0F3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B07923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240BE7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</w:tcBorders>
            <w:hideMark/>
          </w:tcPr>
          <w:p w14:paraId="55E9951A" w14:textId="77777777" w:rsidR="00C7626C" w:rsidRPr="00C7626C" w:rsidRDefault="0058057A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3" w:name="Text13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separate"/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end"/>
            </w:r>
            <w:bookmarkEnd w:id="13"/>
          </w:p>
        </w:tc>
      </w:tr>
      <w:tr w:rsidR="00C7626C" w:rsidRPr="00C7626C" w14:paraId="285545C8" w14:textId="77777777" w:rsidTr="00286363">
        <w:trPr>
          <w:trHeight w:val="288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F38AEB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Persönliche Strafen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24FFA9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70C945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E61700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0D1C4D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038818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88DD8F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/>
            <w:tcBorders>
              <w:left w:val="single" w:sz="8" w:space="0" w:color="auto"/>
              <w:bottom w:val="single" w:sz="8" w:space="0" w:color="auto"/>
            </w:tcBorders>
            <w:vAlign w:val="center"/>
            <w:hideMark/>
          </w:tcPr>
          <w:p w14:paraId="10A86C74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037149" w:rsidRPr="00C7626C" w14:paraId="697FED34" w14:textId="77777777" w:rsidTr="00286363">
        <w:trPr>
          <w:trHeight w:val="288"/>
        </w:trPr>
        <w:tc>
          <w:tcPr>
            <w:tcW w:w="10617" w:type="dxa"/>
            <w:gridSpan w:val="21"/>
            <w:tcBorders>
              <w:top w:val="single" w:sz="8" w:space="0" w:color="auto"/>
              <w:bottom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6A62C080" w14:textId="77777777" w:rsidR="00037149" w:rsidRPr="00C7626C" w:rsidRDefault="00037149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 w:rsidRPr="00C7626C"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Zeichengebung:</w:t>
            </w:r>
          </w:p>
        </w:tc>
      </w:tr>
      <w:tr w:rsidR="00C7626C" w:rsidRPr="00C7626C" w14:paraId="31F58937" w14:textId="77777777" w:rsidTr="00286363">
        <w:trPr>
          <w:trHeight w:val="288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BBC3A6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Pfiff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4D9664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8F4123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C2A824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B95168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74E4F0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7FA314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</w:tcBorders>
            <w:hideMark/>
          </w:tcPr>
          <w:p w14:paraId="62A01293" w14:textId="77777777" w:rsidR="00C7626C" w:rsidRPr="00C7626C" w:rsidRDefault="0058057A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4" w:name="Text14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separate"/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end"/>
            </w:r>
            <w:bookmarkEnd w:id="14"/>
          </w:p>
        </w:tc>
      </w:tr>
      <w:tr w:rsidR="00C7626C" w:rsidRPr="00C7626C" w14:paraId="30DAD77C" w14:textId="77777777" w:rsidTr="00286363">
        <w:trPr>
          <w:trHeight w:val="288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9DC777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Einwurf (Richtung)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F9FAD2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1814EA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E751E9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3E500F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91FEF4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EEB69F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4AE0E5C0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C7626C" w:rsidRPr="00C7626C" w14:paraId="56BDE39B" w14:textId="77777777" w:rsidTr="00286363">
        <w:trPr>
          <w:trHeight w:val="288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8976A1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Freistoß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98DC5F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4B1934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12C0EB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800043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970526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AD518E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/>
            <w:tcBorders>
              <w:left w:val="single" w:sz="8" w:space="0" w:color="auto"/>
              <w:bottom w:val="single" w:sz="8" w:space="0" w:color="auto"/>
            </w:tcBorders>
            <w:vAlign w:val="center"/>
            <w:hideMark/>
          </w:tcPr>
          <w:p w14:paraId="481E8AC1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037149" w:rsidRPr="00C7626C" w14:paraId="7C46D1CA" w14:textId="77777777" w:rsidTr="00286363">
        <w:trPr>
          <w:trHeight w:val="288"/>
        </w:trPr>
        <w:tc>
          <w:tcPr>
            <w:tcW w:w="10617" w:type="dxa"/>
            <w:gridSpan w:val="21"/>
            <w:tcBorders>
              <w:top w:val="single" w:sz="8" w:space="0" w:color="auto"/>
              <w:bottom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4DD194D0" w14:textId="77777777" w:rsidR="00037149" w:rsidRPr="00C7626C" w:rsidRDefault="00037149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 w:rsidRPr="00C7626C"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Auftreten im Spiel:</w:t>
            </w:r>
          </w:p>
        </w:tc>
      </w:tr>
      <w:tr w:rsidR="00C7626C" w:rsidRPr="00C7626C" w14:paraId="4E3F62E0" w14:textId="77777777" w:rsidTr="00286363">
        <w:trPr>
          <w:trHeight w:val="288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EB379B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Art und Weise (Körpersprache)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C10DA6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357910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7239E5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23F34A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392357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0DA90D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</w:tcBorders>
            <w:hideMark/>
          </w:tcPr>
          <w:p w14:paraId="6D1B6004" w14:textId="77777777" w:rsidR="00C7626C" w:rsidRPr="00C7626C" w:rsidRDefault="0058057A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5" w:name="Text15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separate"/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end"/>
            </w:r>
            <w:bookmarkEnd w:id="15"/>
          </w:p>
        </w:tc>
      </w:tr>
      <w:tr w:rsidR="00C7626C" w:rsidRPr="00C7626C" w14:paraId="70606190" w14:textId="77777777" w:rsidTr="00286363">
        <w:trPr>
          <w:trHeight w:val="288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C11B17" w14:textId="77777777" w:rsidR="00C7626C" w:rsidRPr="00C7626C" w:rsidRDefault="00B92F61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B</w:t>
            </w:r>
            <w:r w:rsidR="00C7626C" w:rsidRPr="00C7626C">
              <w:rPr>
                <w:rFonts w:ascii="Arial" w:eastAsia="Times New Roman" w:hAnsi="Arial" w:cs="Arial"/>
                <w:color w:val="000000"/>
                <w:lang w:eastAsia="de-DE"/>
              </w:rPr>
              <w:t>ei Kritik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393AE4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950849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6B889F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652D21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811E16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6BF653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31D5C12B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C7626C" w:rsidRPr="00C7626C" w14:paraId="19EB4467" w14:textId="77777777" w:rsidTr="00286363">
        <w:trPr>
          <w:trHeight w:val="288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8BD470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Angemessene Nachspielzeit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61A1BB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8662FE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907EDD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5FE743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37BC4D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3F89FA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/>
            <w:tcBorders>
              <w:left w:val="single" w:sz="8" w:space="0" w:color="auto"/>
              <w:bottom w:val="single" w:sz="8" w:space="0" w:color="auto"/>
            </w:tcBorders>
            <w:vAlign w:val="center"/>
            <w:hideMark/>
          </w:tcPr>
          <w:p w14:paraId="429CF18B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037149" w:rsidRPr="00C7626C" w14:paraId="6CC6AE2A" w14:textId="77777777" w:rsidTr="00286363">
        <w:trPr>
          <w:trHeight w:val="288"/>
        </w:trPr>
        <w:tc>
          <w:tcPr>
            <w:tcW w:w="10617" w:type="dxa"/>
            <w:gridSpan w:val="21"/>
            <w:tcBorders>
              <w:top w:val="single" w:sz="8" w:space="0" w:color="auto"/>
              <w:bottom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71ABF443" w14:textId="77777777" w:rsidR="00037149" w:rsidRPr="00037149" w:rsidRDefault="00037149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Körperliche Verfassung u. Stellungsspiel:</w:t>
            </w:r>
          </w:p>
        </w:tc>
      </w:tr>
      <w:tr w:rsidR="00C7626C" w:rsidRPr="00C7626C" w14:paraId="667B90B0" w14:textId="77777777" w:rsidTr="00286363">
        <w:trPr>
          <w:trHeight w:val="288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147CF8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Laufarbeit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0AE560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0E5EF4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5D90A1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82501A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47A03A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DAC668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</w:tcBorders>
            <w:hideMark/>
          </w:tcPr>
          <w:p w14:paraId="14FA6EDB" w14:textId="77777777" w:rsidR="00C7626C" w:rsidRPr="00C7626C" w:rsidRDefault="0058057A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6" w:name="Text16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separate"/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end"/>
            </w:r>
            <w:bookmarkEnd w:id="16"/>
          </w:p>
        </w:tc>
      </w:tr>
      <w:tr w:rsidR="00C7626C" w:rsidRPr="00C7626C" w14:paraId="5E27981C" w14:textId="77777777" w:rsidTr="00286363">
        <w:trPr>
          <w:trHeight w:val="288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6A9491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Stellungsspiel im laufenden Spiel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D25657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473560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D781C3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99E02C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39B2A6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879320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7624002C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D7697D" w:rsidRPr="00C7626C" w14:paraId="167BAF31" w14:textId="77777777" w:rsidTr="00286363">
        <w:trPr>
          <w:trHeight w:val="288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035B64" w14:textId="77777777" w:rsidR="00C7626C" w:rsidRPr="00C7626C" w:rsidRDefault="00C7626C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Stellungsspiel bei Standards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D5D06A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A9381E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DAA6ED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428547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FFAA97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404CBB" w14:textId="77777777" w:rsidR="00C7626C" w:rsidRPr="00C7626C" w:rsidRDefault="005E6795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83" w:type="dxa"/>
            <w:gridSpan w:val="7"/>
            <w:vMerge/>
            <w:tcBorders>
              <w:left w:val="single" w:sz="8" w:space="0" w:color="auto"/>
              <w:bottom w:val="single" w:sz="12" w:space="0" w:color="auto"/>
            </w:tcBorders>
            <w:vAlign w:val="center"/>
            <w:hideMark/>
          </w:tcPr>
          <w:p w14:paraId="43CC7A46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9F3247" w:rsidRPr="00C7626C" w14:paraId="04F24FD6" w14:textId="77777777" w:rsidTr="00286363">
        <w:trPr>
          <w:trHeight w:val="300"/>
        </w:trPr>
        <w:tc>
          <w:tcPr>
            <w:tcW w:w="3353" w:type="dxa"/>
            <w:gridSpan w:val="6"/>
            <w:tcBorders>
              <w:top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21FCA386" w14:textId="77777777" w:rsidR="009F3247" w:rsidRPr="00C7626C" w:rsidRDefault="009F3247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Gesamtbewertung: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1A1269" w14:textId="77777777" w:rsidR="009F3247" w:rsidRPr="00C7626C" w:rsidRDefault="009F3247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6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4131F8" w14:textId="77777777" w:rsidR="009F3247" w:rsidRPr="00C7626C" w:rsidRDefault="009F3247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1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26B942" w14:textId="77777777" w:rsidR="009F3247" w:rsidRPr="00C7626C" w:rsidRDefault="009F3247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0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9DDB5C" w14:textId="77777777" w:rsidR="009F3247" w:rsidRPr="00C7626C" w:rsidRDefault="009F3247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6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F55614" w14:textId="77777777" w:rsidR="009F3247" w:rsidRPr="00C7626C" w:rsidRDefault="009F3247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19" w:type="dxa"/>
            <w:tcBorders>
              <w:top w:val="single" w:sz="12" w:space="0" w:color="auto"/>
              <w:left w:val="single" w:sz="8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37F40832" w14:textId="77777777" w:rsidR="009F3247" w:rsidRPr="00C7626C" w:rsidRDefault="009F3247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  <w:tc>
          <w:tcPr>
            <w:tcW w:w="3883" w:type="dxa"/>
            <w:gridSpan w:val="7"/>
            <w:tcBorders>
              <w:top w:val="single" w:sz="12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27EB3238" w14:textId="77777777" w:rsidR="009F3247" w:rsidRPr="00C7626C" w:rsidRDefault="009F3247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</w:tr>
      <w:tr w:rsidR="00D7697D" w:rsidRPr="00C7626C" w14:paraId="149464FE" w14:textId="77777777" w:rsidTr="00286363">
        <w:trPr>
          <w:trHeight w:val="289"/>
        </w:trPr>
        <w:tc>
          <w:tcPr>
            <w:tcW w:w="3353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5EED6EC7" w14:textId="77777777" w:rsidR="00D7697D" w:rsidRPr="00C7626C" w:rsidRDefault="00D7697D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Schwierigkeitsgrad des Spiels: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BF9E4F" w14:textId="77777777" w:rsidR="00D7697D" w:rsidRPr="00C7626C" w:rsidRDefault="00956098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118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33292A9F" w14:textId="77777777" w:rsidR="00D7697D" w:rsidRPr="00C7626C" w:rsidRDefault="00D7697D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leicht</w:t>
            </w:r>
          </w:p>
        </w:tc>
        <w:tc>
          <w:tcPr>
            <w:tcW w:w="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4D54DB25" w14:textId="77777777" w:rsidR="00D7697D" w:rsidRPr="00C7626C" w:rsidRDefault="00956098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1072" w:type="dxa"/>
            <w:gridSpan w:val="3"/>
            <w:tcBorders>
              <w:top w:val="nil"/>
              <w:left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4B67FBEC" w14:textId="77777777" w:rsidR="00D7697D" w:rsidRPr="00C7626C" w:rsidRDefault="00D7697D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mittel</w:t>
            </w:r>
          </w:p>
        </w:tc>
        <w:tc>
          <w:tcPr>
            <w:tcW w:w="62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6F3872A2" w14:textId="77777777" w:rsidR="00D7697D" w:rsidRPr="00C7626C" w:rsidRDefault="00956098" w:rsidP="005805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1045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392B240" w14:textId="77777777" w:rsidR="00D7697D" w:rsidRPr="00C7626C" w:rsidRDefault="00D7697D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schwer</w:t>
            </w:r>
          </w:p>
        </w:tc>
        <w:tc>
          <w:tcPr>
            <w:tcW w:w="2215" w:type="dxa"/>
            <w:gridSpan w:val="2"/>
            <w:tcBorders>
              <w:top w:val="nil"/>
              <w:left w:val="nil"/>
              <w:bottom w:val="single" w:sz="8" w:space="0" w:color="auto"/>
            </w:tcBorders>
            <w:shd w:val="clear" w:color="auto" w:fill="auto"/>
            <w:vAlign w:val="center"/>
          </w:tcPr>
          <w:p w14:paraId="0DCD35C4" w14:textId="77777777" w:rsidR="00D7697D" w:rsidRPr="00C7626C" w:rsidRDefault="00D7697D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</w:tr>
      <w:tr w:rsidR="00C7626C" w:rsidRPr="00C7626C" w14:paraId="566D433C" w14:textId="77777777" w:rsidTr="00286363">
        <w:trPr>
          <w:trHeight w:val="288"/>
        </w:trPr>
        <w:tc>
          <w:tcPr>
            <w:tcW w:w="10617" w:type="dxa"/>
            <w:gridSpan w:val="21"/>
            <w:tcBorders>
              <w:top w:val="single" w:sz="8" w:space="0" w:color="auto"/>
              <w:bottom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1BF30E03" w14:textId="77777777" w:rsidR="00C7626C" w:rsidRPr="00C7626C" w:rsidRDefault="00D00D1D" w:rsidP="005805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Zusammenfassun</w:t>
            </w:r>
            <w:r w:rsidR="005F0359"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g</w:t>
            </w:r>
            <w:r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:</w:t>
            </w:r>
          </w:p>
        </w:tc>
      </w:tr>
      <w:tr w:rsidR="00C7626C" w:rsidRPr="00C7626C" w14:paraId="32F9F7FE" w14:textId="77777777" w:rsidTr="00286363">
        <w:trPr>
          <w:trHeight w:val="509"/>
        </w:trPr>
        <w:tc>
          <w:tcPr>
            <w:tcW w:w="10617" w:type="dxa"/>
            <w:gridSpan w:val="21"/>
            <w:vMerge w:val="restart"/>
            <w:tcBorders>
              <w:top w:val="single" w:sz="8" w:space="0" w:color="auto"/>
            </w:tcBorders>
            <w:hideMark/>
          </w:tcPr>
          <w:p w14:paraId="38B92CD7" w14:textId="77777777" w:rsidR="00501FF7" w:rsidRPr="00C7626C" w:rsidRDefault="0058057A" w:rsidP="00CE152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7" w:name="Text17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separate"/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B21729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end"/>
            </w:r>
            <w:bookmarkEnd w:id="17"/>
          </w:p>
        </w:tc>
      </w:tr>
      <w:tr w:rsidR="00C7626C" w:rsidRPr="00C7626C" w14:paraId="636BF7EA" w14:textId="77777777" w:rsidTr="00286363">
        <w:trPr>
          <w:trHeight w:val="509"/>
        </w:trPr>
        <w:tc>
          <w:tcPr>
            <w:tcW w:w="10617" w:type="dxa"/>
            <w:gridSpan w:val="21"/>
            <w:vMerge/>
            <w:vAlign w:val="center"/>
            <w:hideMark/>
          </w:tcPr>
          <w:p w14:paraId="3AAB947B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C7626C" w:rsidRPr="00C7626C" w14:paraId="2B3F9027" w14:textId="77777777" w:rsidTr="00286363">
        <w:trPr>
          <w:trHeight w:val="509"/>
        </w:trPr>
        <w:tc>
          <w:tcPr>
            <w:tcW w:w="10617" w:type="dxa"/>
            <w:gridSpan w:val="21"/>
            <w:vMerge/>
            <w:vAlign w:val="center"/>
            <w:hideMark/>
          </w:tcPr>
          <w:p w14:paraId="4012C5EB" w14:textId="77777777" w:rsidR="00C7626C" w:rsidRPr="00C7626C" w:rsidRDefault="00C7626C" w:rsidP="005805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</w:tbl>
    <w:p w14:paraId="408A0275" w14:textId="77777777" w:rsidR="00E6618D" w:rsidRDefault="00E6618D" w:rsidP="00334DB1">
      <w:pPr>
        <w:jc w:val="both"/>
      </w:pPr>
    </w:p>
    <w:sectPr w:rsidR="00E6618D" w:rsidSect="00E6618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090846" w14:textId="77777777" w:rsidR="00E50F78" w:rsidRDefault="00E50F78" w:rsidP="00C7626C">
      <w:pPr>
        <w:spacing w:after="0" w:line="240" w:lineRule="auto"/>
      </w:pPr>
      <w:r>
        <w:separator/>
      </w:r>
    </w:p>
  </w:endnote>
  <w:endnote w:type="continuationSeparator" w:id="0">
    <w:p w14:paraId="1D3F8802" w14:textId="77777777" w:rsidR="00E50F78" w:rsidRDefault="00E50F78" w:rsidP="00C7626C">
      <w:pPr>
        <w:spacing w:after="0" w:line="240" w:lineRule="auto"/>
      </w:pPr>
      <w:r>
        <w:continuationSeparator/>
      </w:r>
    </w:p>
  </w:endnote>
  <w:endnote w:type="continuationNotice" w:id="1">
    <w:p w14:paraId="335C6176" w14:textId="77777777" w:rsidR="00E50F78" w:rsidRDefault="00E50F7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9E10B8" w14:textId="77777777" w:rsidR="00E50F78" w:rsidRDefault="00E50F78" w:rsidP="00C7626C">
      <w:pPr>
        <w:spacing w:after="0" w:line="240" w:lineRule="auto"/>
      </w:pPr>
      <w:r>
        <w:separator/>
      </w:r>
    </w:p>
  </w:footnote>
  <w:footnote w:type="continuationSeparator" w:id="0">
    <w:p w14:paraId="2179346B" w14:textId="77777777" w:rsidR="00E50F78" w:rsidRDefault="00E50F78" w:rsidP="00C7626C">
      <w:pPr>
        <w:spacing w:after="0" w:line="240" w:lineRule="auto"/>
      </w:pPr>
      <w:r>
        <w:continuationSeparator/>
      </w:r>
    </w:p>
  </w:footnote>
  <w:footnote w:type="continuationNotice" w:id="1">
    <w:p w14:paraId="4C97F31C" w14:textId="77777777" w:rsidR="00E50F78" w:rsidRDefault="00E50F78">
      <w:pPr>
        <w:spacing w:after="0"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ocumentProtection w:edit="forms" w:enforcement="1" w:cryptProviderType="rsaAES" w:cryptAlgorithmClass="hash" w:cryptAlgorithmType="typeAny" w:cryptAlgorithmSid="14" w:cryptSpinCount="100000" w:hash="tKrPRzu/xLWRHJ/nlcXMAlhQCjLHJVICE7MOPqq1Q2e2TngCSvd6QJ1JX6oPKUo5erRD65ILp4IRtIdHv+0SdA==" w:salt="uAZX4tdR8jfY9pkujq4ppw==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36B2"/>
    <w:rsid w:val="0000685E"/>
    <w:rsid w:val="00011128"/>
    <w:rsid w:val="000172DB"/>
    <w:rsid w:val="00017647"/>
    <w:rsid w:val="0001764B"/>
    <w:rsid w:val="00037149"/>
    <w:rsid w:val="000600EC"/>
    <w:rsid w:val="0007229F"/>
    <w:rsid w:val="00076C11"/>
    <w:rsid w:val="000947F4"/>
    <w:rsid w:val="000B3710"/>
    <w:rsid w:val="000D22FF"/>
    <w:rsid w:val="00123308"/>
    <w:rsid w:val="00137C16"/>
    <w:rsid w:val="00144D9D"/>
    <w:rsid w:val="001552DE"/>
    <w:rsid w:val="00165038"/>
    <w:rsid w:val="0019602C"/>
    <w:rsid w:val="00196392"/>
    <w:rsid w:val="0024231E"/>
    <w:rsid w:val="00270F65"/>
    <w:rsid w:val="002755F5"/>
    <w:rsid w:val="00286363"/>
    <w:rsid w:val="002D0976"/>
    <w:rsid w:val="002F6104"/>
    <w:rsid w:val="00307EB7"/>
    <w:rsid w:val="00334DB1"/>
    <w:rsid w:val="00353729"/>
    <w:rsid w:val="00375F19"/>
    <w:rsid w:val="003804A6"/>
    <w:rsid w:val="003B3ECD"/>
    <w:rsid w:val="003B4D68"/>
    <w:rsid w:val="003E7FAF"/>
    <w:rsid w:val="00413B01"/>
    <w:rsid w:val="004459C9"/>
    <w:rsid w:val="00466D46"/>
    <w:rsid w:val="0049209A"/>
    <w:rsid w:val="004D3894"/>
    <w:rsid w:val="00501FF7"/>
    <w:rsid w:val="005277CC"/>
    <w:rsid w:val="0054187E"/>
    <w:rsid w:val="00545895"/>
    <w:rsid w:val="0056257C"/>
    <w:rsid w:val="00570BF3"/>
    <w:rsid w:val="005773FE"/>
    <w:rsid w:val="0058057A"/>
    <w:rsid w:val="005A63F5"/>
    <w:rsid w:val="005B45BD"/>
    <w:rsid w:val="005D042C"/>
    <w:rsid w:val="005D50D2"/>
    <w:rsid w:val="005E6795"/>
    <w:rsid w:val="005F0359"/>
    <w:rsid w:val="006013F0"/>
    <w:rsid w:val="0067487B"/>
    <w:rsid w:val="00677A70"/>
    <w:rsid w:val="006A6984"/>
    <w:rsid w:val="006B58A9"/>
    <w:rsid w:val="00714943"/>
    <w:rsid w:val="00747028"/>
    <w:rsid w:val="007602BA"/>
    <w:rsid w:val="007736B2"/>
    <w:rsid w:val="00777610"/>
    <w:rsid w:val="00804122"/>
    <w:rsid w:val="00826897"/>
    <w:rsid w:val="008667CA"/>
    <w:rsid w:val="00867A49"/>
    <w:rsid w:val="00877277"/>
    <w:rsid w:val="008A6A9C"/>
    <w:rsid w:val="008B0EF7"/>
    <w:rsid w:val="008C235D"/>
    <w:rsid w:val="008D6BB0"/>
    <w:rsid w:val="008E1480"/>
    <w:rsid w:val="00923845"/>
    <w:rsid w:val="00951533"/>
    <w:rsid w:val="00956098"/>
    <w:rsid w:val="00967675"/>
    <w:rsid w:val="009A15B3"/>
    <w:rsid w:val="009A3472"/>
    <w:rsid w:val="009A4BB6"/>
    <w:rsid w:val="009E2061"/>
    <w:rsid w:val="009F3247"/>
    <w:rsid w:val="00A0739B"/>
    <w:rsid w:val="00A117F7"/>
    <w:rsid w:val="00A1226F"/>
    <w:rsid w:val="00A30A27"/>
    <w:rsid w:val="00A34142"/>
    <w:rsid w:val="00A70F38"/>
    <w:rsid w:val="00AA7224"/>
    <w:rsid w:val="00B06BF5"/>
    <w:rsid w:val="00B21729"/>
    <w:rsid w:val="00B21E0B"/>
    <w:rsid w:val="00B246AA"/>
    <w:rsid w:val="00B44139"/>
    <w:rsid w:val="00B46E17"/>
    <w:rsid w:val="00B62CF4"/>
    <w:rsid w:val="00B72236"/>
    <w:rsid w:val="00B92F61"/>
    <w:rsid w:val="00BA5D31"/>
    <w:rsid w:val="00C05C1F"/>
    <w:rsid w:val="00C61AC0"/>
    <w:rsid w:val="00C655B8"/>
    <w:rsid w:val="00C7626C"/>
    <w:rsid w:val="00CE1521"/>
    <w:rsid w:val="00CE7A92"/>
    <w:rsid w:val="00CF7545"/>
    <w:rsid w:val="00D00D1D"/>
    <w:rsid w:val="00D07B68"/>
    <w:rsid w:val="00D365E4"/>
    <w:rsid w:val="00D454F7"/>
    <w:rsid w:val="00D561DB"/>
    <w:rsid w:val="00D7697D"/>
    <w:rsid w:val="00D91E40"/>
    <w:rsid w:val="00DA6DD8"/>
    <w:rsid w:val="00DF21DD"/>
    <w:rsid w:val="00E24A05"/>
    <w:rsid w:val="00E47AFB"/>
    <w:rsid w:val="00E50F78"/>
    <w:rsid w:val="00E6618D"/>
    <w:rsid w:val="00E87281"/>
    <w:rsid w:val="00E875A4"/>
    <w:rsid w:val="00E93223"/>
    <w:rsid w:val="00E96D32"/>
    <w:rsid w:val="00EB1E63"/>
    <w:rsid w:val="00EB4C0A"/>
    <w:rsid w:val="00EE3FA5"/>
    <w:rsid w:val="00F0799E"/>
    <w:rsid w:val="00F42A13"/>
    <w:rsid w:val="00F76043"/>
    <w:rsid w:val="00FB4901"/>
    <w:rsid w:val="00FB5DB8"/>
    <w:rsid w:val="00FC3843"/>
    <w:rsid w:val="00FC4B5F"/>
    <w:rsid w:val="00FD4C60"/>
    <w:rsid w:val="00FD5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B8F86B"/>
  <w15:docId w15:val="{B2EE2837-3A47-4CFC-BAA4-917EBC0DE5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6618D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C762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7626C"/>
  </w:style>
  <w:style w:type="paragraph" w:styleId="Fuzeile">
    <w:name w:val="footer"/>
    <w:basedOn w:val="Standard"/>
    <w:link w:val="FuzeileZchn"/>
    <w:uiPriority w:val="99"/>
    <w:unhideWhenUsed/>
    <w:rsid w:val="00C762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7626C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762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762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223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AppData\Local\Packages\microsoft.windowscommunicationsapps_8wekyb3d8bbwe\LocalState\Files\S0\3\Attachments\Beo_Bogen_Jung-SR%5b359%5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Beo_Bogen_Jung-SR[359]</Template>
  <TotalTime>0</TotalTime>
  <Pages>1</Pages>
  <Words>575</Words>
  <Characters>3629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Kevin</cp:lastModifiedBy>
  <cp:revision>1</cp:revision>
  <cp:lastPrinted>2022-10-23T07:31:00Z</cp:lastPrinted>
  <dcterms:created xsi:type="dcterms:W3CDTF">2023-03-29T17:25:00Z</dcterms:created>
  <dcterms:modified xsi:type="dcterms:W3CDTF">2023-03-29T17:25:00Z</dcterms:modified>
</cp:coreProperties>
</file>