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page" w:horzAnchor="margin" w:tblpXSpec="center" w:tblpY="517"/>
        <w:tblW w:w="1061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"/>
        <w:gridCol w:w="272"/>
        <w:gridCol w:w="361"/>
        <w:gridCol w:w="1031"/>
        <w:gridCol w:w="837"/>
        <w:gridCol w:w="315"/>
        <w:gridCol w:w="540"/>
        <w:gridCol w:w="339"/>
        <w:gridCol w:w="283"/>
        <w:gridCol w:w="569"/>
        <w:gridCol w:w="552"/>
        <w:gridCol w:w="11"/>
        <w:gridCol w:w="647"/>
        <w:gridCol w:w="421"/>
        <w:gridCol w:w="259"/>
        <w:gridCol w:w="364"/>
        <w:gridCol w:w="196"/>
        <w:gridCol w:w="303"/>
        <w:gridCol w:w="186"/>
        <w:gridCol w:w="364"/>
        <w:gridCol w:w="2224"/>
      </w:tblGrid>
      <w:tr w:rsidR="00C7626C" w:rsidRPr="00C7626C" w14:paraId="673A446E" w14:textId="77777777" w:rsidTr="007D7B3C">
        <w:trPr>
          <w:trHeight w:val="288"/>
        </w:trPr>
        <w:tc>
          <w:tcPr>
            <w:tcW w:w="10617" w:type="dxa"/>
            <w:gridSpan w:val="21"/>
            <w:tcBorders>
              <w:top w:val="single" w:sz="12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992C03" w14:textId="77777777" w:rsidR="00C7626C" w:rsidRPr="00C7626C" w:rsidRDefault="00C7626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 xml:space="preserve">Schiedsrichtergruppe </w:t>
            </w:r>
            <w:r w:rsidR="005773FE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 xml:space="preserve">Gerolzhofen </w:t>
            </w: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 xml:space="preserve">- Betreuungsbogen für </w:t>
            </w:r>
            <w:r w:rsidR="00DD382B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Nachwuchs</w:t>
            </w:r>
            <w:r w:rsidR="00E47AFB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-SR</w:t>
            </w:r>
          </w:p>
        </w:tc>
      </w:tr>
      <w:tr w:rsidR="00574CEA" w:rsidRPr="00C7626C" w14:paraId="43AC92F4" w14:textId="77777777" w:rsidTr="007D7B3C">
        <w:trPr>
          <w:trHeight w:val="276"/>
        </w:trPr>
        <w:tc>
          <w:tcPr>
            <w:tcW w:w="815" w:type="dxa"/>
            <w:gridSpan w:val="2"/>
            <w:tcBorders>
              <w:top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602BE4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Spiel:</w:t>
            </w:r>
          </w:p>
        </w:tc>
        <w:tc>
          <w:tcPr>
            <w:tcW w:w="548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80B44E" w14:textId="77777777" w:rsidR="00C7626C" w:rsidRPr="00C7626C" w:rsidRDefault="009A3472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0"/>
            <w:r>
              <w:rPr>
                <w:rFonts w:ascii="Arial" w:eastAsia="Times New Roman" w:hAnsi="Arial" w:cs="Arial"/>
                <w:color w:val="000000"/>
                <w:lang w:eastAsia="de-DE"/>
              </w:rPr>
              <w:t xml:space="preserve"> - 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1"/>
          </w:p>
        </w:tc>
        <w:tc>
          <w:tcPr>
            <w:tcW w:w="1543" w:type="dxa"/>
            <w:gridSpan w:val="5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91CC15" w14:textId="77777777" w:rsidR="00C7626C" w:rsidRPr="00C7626C" w:rsidRDefault="00C7626C" w:rsidP="007D7B3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Altersklasse:</w:t>
            </w:r>
          </w:p>
        </w:tc>
        <w:tc>
          <w:tcPr>
            <w:tcW w:w="277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4F20DD" w14:textId="77777777" w:rsidR="00C7626C" w:rsidRPr="00C7626C" w:rsidRDefault="009A3472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2"/>
          </w:p>
        </w:tc>
      </w:tr>
      <w:tr w:rsidR="007D7B3C" w:rsidRPr="00C7626C" w14:paraId="581B2E3C" w14:textId="77777777" w:rsidTr="00802F40">
        <w:trPr>
          <w:trHeight w:val="276"/>
        </w:trPr>
        <w:tc>
          <w:tcPr>
            <w:tcW w:w="543" w:type="dxa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E7E38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SR:</w:t>
            </w:r>
          </w:p>
        </w:tc>
        <w:tc>
          <w:tcPr>
            <w:tcW w:w="2501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8D138B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3"/>
          </w:p>
        </w:tc>
        <w:tc>
          <w:tcPr>
            <w:tcW w:w="315" w:type="dxa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33963B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879" w:type="dxa"/>
            <w:gridSpan w:val="2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17545D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Coach:</w:t>
            </w:r>
          </w:p>
        </w:tc>
        <w:tc>
          <w:tcPr>
            <w:tcW w:w="2742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0C423C" w14:textId="77777777" w:rsidR="0058057A" w:rsidRPr="00C7626C" w:rsidRDefault="0058057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4"/>
          </w:p>
        </w:tc>
        <w:tc>
          <w:tcPr>
            <w:tcW w:w="560" w:type="dxa"/>
            <w:gridSpan w:val="2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5D874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853" w:type="dxa"/>
            <w:gridSpan w:val="3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5DC01D" w14:textId="77777777" w:rsidR="0058057A" w:rsidRPr="00C7626C" w:rsidRDefault="0058057A" w:rsidP="007D7B3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Datum:</w:t>
            </w:r>
          </w:p>
        </w:tc>
        <w:tc>
          <w:tcPr>
            <w:tcW w:w="2224" w:type="dxa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6A020E7" w14:textId="77777777" w:rsidR="0058057A" w:rsidRPr="00C7626C" w:rsidRDefault="0058057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6"/>
                  <w:enabled/>
                  <w:calcOnExit w:val="0"/>
                  <w:textInput>
                    <w:type w:val="date"/>
                    <w:format w:val="dd.MM.yyyy"/>
                  </w:textInput>
                </w:ffData>
              </w:fldChar>
            </w:r>
            <w:bookmarkStart w:id="5" w:name="Text6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5"/>
          </w:p>
        </w:tc>
      </w:tr>
      <w:tr w:rsidR="007D7B3C" w:rsidRPr="00C7626C" w14:paraId="59DCA340" w14:textId="77777777" w:rsidTr="00802F40">
        <w:trPr>
          <w:trHeight w:val="252"/>
        </w:trPr>
        <w:tc>
          <w:tcPr>
            <w:tcW w:w="1176" w:type="dxa"/>
            <w:gridSpan w:val="3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C9985A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HZ-Stand:</w:t>
            </w:r>
          </w:p>
        </w:tc>
        <w:tc>
          <w:tcPr>
            <w:tcW w:w="10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E68565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7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6" w:name="Text7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6"/>
            <w:r>
              <w:rPr>
                <w:rFonts w:ascii="Arial" w:eastAsia="Times New Roman" w:hAnsi="Arial" w:cs="Arial"/>
                <w:color w:val="000000"/>
                <w:lang w:eastAsia="de-DE"/>
              </w:rPr>
              <w:t>: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8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7" w:name="Text8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7"/>
          </w:p>
        </w:tc>
        <w:tc>
          <w:tcPr>
            <w:tcW w:w="1152" w:type="dxa"/>
            <w:gridSpan w:val="2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83F38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1162" w:type="dxa"/>
            <w:gridSpan w:val="3"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BE24C8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Endstand:</w:t>
            </w:r>
          </w:p>
        </w:tc>
        <w:tc>
          <w:tcPr>
            <w:tcW w:w="11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95D38B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9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8" w:name="Text9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8"/>
            <w:r>
              <w:rPr>
                <w:rFonts w:ascii="Arial" w:eastAsia="Times New Roman" w:hAnsi="Arial" w:cs="Arial"/>
                <w:color w:val="000000"/>
                <w:lang w:eastAsia="de-DE"/>
              </w:rPr>
              <w:t>: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Text1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9" w:name="Text10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9"/>
          </w:p>
        </w:tc>
        <w:tc>
          <w:tcPr>
            <w:tcW w:w="4964" w:type="dxa"/>
            <w:gridSpan w:val="9"/>
            <w:tcBorders>
              <w:top w:val="nil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5E12886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7D7B3C" w:rsidRPr="00C7626C" w14:paraId="78ECD77D" w14:textId="77777777" w:rsidTr="00802F40">
        <w:trPr>
          <w:trHeight w:val="753"/>
        </w:trPr>
        <w:tc>
          <w:tcPr>
            <w:tcW w:w="3359" w:type="dxa"/>
            <w:gridSpan w:val="6"/>
            <w:vMerge w:val="restart"/>
            <w:tcBorders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6FB0C9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vAlign w:val="center"/>
            <w:hideMark/>
          </w:tcPr>
          <w:p w14:paraId="57DDBD06" w14:textId="77777777" w:rsidR="00286363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sehr gut</w:t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92D050"/>
            <w:noWrap/>
            <w:vAlign w:val="center"/>
            <w:hideMark/>
          </w:tcPr>
          <w:p w14:paraId="70A97D3F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gut</w:t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3136DF09" w14:textId="77777777" w:rsidR="0058057A" w:rsidRPr="00C7626C" w:rsidRDefault="00EB4C0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b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efrie</w:t>
            </w:r>
            <w:r w:rsidR="008B0EF7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-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dig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end</w:t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21172D92" w14:textId="77777777" w:rsidR="0058057A" w:rsidRPr="00C7626C" w:rsidRDefault="009E2061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a</w:t>
            </w:r>
            <w:r w:rsidR="0058057A"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us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-rei-</w:t>
            </w:r>
            <w:r w:rsidR="0058057A"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chend</w:t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0000"/>
            <w:vAlign w:val="center"/>
            <w:hideMark/>
          </w:tcPr>
          <w:p w14:paraId="113BF097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mangel-haft</w:t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extDirection w:val="btLr"/>
            <w:vAlign w:val="center"/>
            <w:hideMark/>
          </w:tcPr>
          <w:p w14:paraId="43898D53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o. Bewer-</w:t>
            </w: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t</w:t>
            </w:r>
            <w:r w:rsidRPr="00C7626C">
              <w:rPr>
                <w:rFonts w:ascii="Arial" w:eastAsia="Times New Roman" w:hAnsi="Arial" w:cs="Arial"/>
                <w:color w:val="000000"/>
                <w:sz w:val="14"/>
                <w:szCs w:val="14"/>
                <w:lang w:eastAsia="de-DE"/>
              </w:rPr>
              <w:t>ung</w:t>
            </w:r>
          </w:p>
        </w:tc>
        <w:tc>
          <w:tcPr>
            <w:tcW w:w="3896" w:type="dxa"/>
            <w:gridSpan w:val="7"/>
            <w:tcBorders>
              <w:lef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FF7309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7D7B3C" w:rsidRPr="00C7626C" w14:paraId="47DE10C8" w14:textId="77777777" w:rsidTr="00802F40">
        <w:trPr>
          <w:trHeight w:val="288"/>
        </w:trPr>
        <w:tc>
          <w:tcPr>
            <w:tcW w:w="3359" w:type="dxa"/>
            <w:gridSpan w:val="6"/>
            <w:vMerge/>
            <w:tcBorders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3D198" w14:textId="77777777" w:rsidR="0058057A" w:rsidRPr="00C7626C" w:rsidRDefault="0058057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5C7F5F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5</w:t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8F4078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4</w:t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A91715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3</w:t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75227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2</w:t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476D9F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1</w:t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45433A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X</w:t>
            </w:r>
          </w:p>
        </w:tc>
        <w:tc>
          <w:tcPr>
            <w:tcW w:w="3896" w:type="dxa"/>
            <w:gridSpan w:val="7"/>
            <w:tcBorders>
              <w:left w:val="single" w:sz="8" w:space="0" w:color="auto"/>
              <w:bottom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30F970" w14:textId="77777777" w:rsidR="0058057A" w:rsidRPr="00C7626C" w:rsidRDefault="0058057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Bemerkungen / Verbesserungs</w:t>
            </w:r>
            <w:r w:rsidR="0049209A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vorschläge</w:t>
            </w:r>
            <w:r w:rsidRPr="00C7626C">
              <w:rPr>
                <w:rFonts w:ascii="Arial" w:eastAsia="Times New Roman" w:hAnsi="Arial" w:cs="Arial"/>
                <w:color w:val="000000"/>
                <w:sz w:val="18"/>
                <w:szCs w:val="18"/>
                <w:lang w:eastAsia="de-DE"/>
              </w:rPr>
              <w:t>:</w:t>
            </w:r>
          </w:p>
        </w:tc>
      </w:tr>
      <w:tr w:rsidR="00037149" w:rsidRPr="00C7626C" w14:paraId="268B76B6" w14:textId="77777777" w:rsidTr="007D7B3C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D36B35B" w14:textId="77777777" w:rsidR="00037149" w:rsidRPr="00C7626C" w:rsidRDefault="00C94F6F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Regelanwendung, Spielkontrolle, Taktik, Umgang mit Spielern:</w:t>
            </w:r>
          </w:p>
        </w:tc>
      </w:tr>
      <w:tr w:rsidR="007B1CBA" w:rsidRPr="00C7626C" w14:paraId="7CD3B84E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55F6FD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Bewertung von Zweikämpfen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F11DB4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10" w:name="Kontrollkästchen1"/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  <w:bookmarkEnd w:id="10"/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0D5B68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787688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67F967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D7AE85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F16CF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582ACBA7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1" w:name="Text18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1"/>
          </w:p>
        </w:tc>
      </w:tr>
      <w:tr w:rsidR="007B1CBA" w:rsidRPr="00C7626C" w14:paraId="65232CAD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1528517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Abseits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5C8ADD4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C17C1F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FC3B6DD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4AEAAA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19664E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76A36A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2E67F4B2" w14:textId="77777777" w:rsidR="007B1CBA" w:rsidRPr="00C7626C" w:rsidRDefault="007B1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B1CBA" w:rsidRPr="00C7626C" w14:paraId="371E1A6F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75C4CA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Berücksichtigung Spielcharakter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0B27FC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09EE00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FC4ECA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677E97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702D36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835FF5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6405370F" w14:textId="77777777" w:rsidR="007B1CBA" w:rsidRPr="00C7626C" w:rsidRDefault="007B1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B1CBA" w:rsidRPr="00C7626C" w14:paraId="00F56B8A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E8E1F4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Regelsicherheit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310803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D21AD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D1A15E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2883D7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6B023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B0112C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4A8F9289" w14:textId="77777777" w:rsidR="007B1CBA" w:rsidRPr="00C7626C" w:rsidRDefault="007B1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B1CBA" w:rsidRPr="00C7626C" w14:paraId="5A178B01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2B3179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Vorteilsanwendung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5CC78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51F0E9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93E1E8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4E2ACA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C7959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582FBD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152C286D" w14:textId="77777777" w:rsidR="007B1CBA" w:rsidRPr="00C7626C" w:rsidRDefault="007B1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B1CBA" w:rsidRPr="00C7626C" w14:paraId="238A6F2F" w14:textId="77777777" w:rsidTr="00802F40">
        <w:trPr>
          <w:trHeight w:val="315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3C820C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Gespür für Spieler / Spielszenen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55FAA6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7D888B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EC3F53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9460C53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39655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4BB0DFA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0713F429" w14:textId="77777777" w:rsidR="007B1CBA" w:rsidRPr="00C7626C" w:rsidRDefault="007B1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B1CBA" w:rsidRPr="00C7626C" w14:paraId="6BBB0AF6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0D830F3" w14:textId="77777777" w:rsidR="007B1CBA" w:rsidRPr="00391BE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Allgemeines Spielverständnis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50DA89B5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6AE1BDC4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713A004F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592ADD7E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5C802248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3AB0197F" w14:textId="77777777" w:rsidR="007B1CBA" w:rsidRPr="00C7626C" w:rsidRDefault="007B1CBA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A43E8A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10CEE1D9" w14:textId="77777777" w:rsidR="007B1CBA" w:rsidRPr="00C7626C" w:rsidRDefault="007B1CB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574CEA" w:rsidRPr="00C7626C" w14:paraId="01290562" w14:textId="77777777" w:rsidTr="007D7B3C">
        <w:trPr>
          <w:trHeight w:val="300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14:paraId="01A06400" w14:textId="77777777" w:rsidR="00574CEA" w:rsidRPr="00164020" w:rsidRDefault="00164020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Persönliche Strafen / Disziplinarkontrolle:</w:t>
            </w:r>
          </w:p>
        </w:tc>
      </w:tr>
      <w:tr w:rsidR="00175CBA" w:rsidRPr="00C7626C" w14:paraId="568D409E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DC0289E" w14:textId="77777777" w:rsidR="00175CBA" w:rsidRPr="00C7626C" w:rsidRDefault="00175CBA" w:rsidP="0059526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Pers. Strafen Heimverein</w:t>
            </w:r>
          </w:p>
        </w:tc>
        <w:tc>
          <w:tcPr>
            <w:tcW w:w="116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E2F439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bookmarkStart w:id="12" w:name="Text20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VW</w:t>
            </w: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0C01073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G/R</w:t>
            </w:r>
          </w:p>
        </w:tc>
        <w:tc>
          <w:tcPr>
            <w:tcW w:w="106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1343F701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FaZ</w:t>
            </w:r>
          </w:p>
        </w:tc>
        <w:tc>
          <w:tcPr>
            <w:tcW w:w="1308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679225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FaD</w:t>
            </w:r>
          </w:p>
        </w:tc>
        <w:tc>
          <w:tcPr>
            <w:tcW w:w="2588" w:type="dxa"/>
            <w:gridSpan w:val="2"/>
            <w:vMerge w:val="restart"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</w:tcPr>
          <w:p w14:paraId="6D5E526E" w14:textId="77777777" w:rsidR="00175CBA" w:rsidRPr="00C7626C" w:rsidRDefault="00175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175CBA" w:rsidRPr="00C7626C" w14:paraId="23BAA8B3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3F4D494" w14:textId="77777777" w:rsidR="00175CBA" w:rsidRPr="00BD43A7" w:rsidRDefault="00175CBA" w:rsidP="00595263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BD43A7">
              <w:rPr>
                <w:rFonts w:ascii="Arial" w:eastAsia="Times New Roman" w:hAnsi="Arial" w:cs="Arial"/>
                <w:color w:val="000000"/>
                <w:lang w:eastAsia="de-DE"/>
              </w:rPr>
              <w:t>Pers. Strafen Gastverein</w:t>
            </w:r>
          </w:p>
        </w:tc>
        <w:tc>
          <w:tcPr>
            <w:tcW w:w="1162" w:type="dxa"/>
            <w:gridSpan w:val="3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628BE9CF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VW</w:t>
            </w:r>
          </w:p>
        </w:tc>
        <w:tc>
          <w:tcPr>
            <w:tcW w:w="1132" w:type="dxa"/>
            <w:gridSpan w:val="3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2C95A54F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G/R</w:t>
            </w:r>
          </w:p>
        </w:tc>
        <w:tc>
          <w:tcPr>
            <w:tcW w:w="1068" w:type="dxa"/>
            <w:gridSpan w:val="2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3F38BE3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FaZ</w:t>
            </w:r>
          </w:p>
        </w:tc>
        <w:tc>
          <w:tcPr>
            <w:tcW w:w="1308" w:type="dxa"/>
            <w:gridSpan w:val="5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314A422E" w14:textId="77777777" w:rsidR="00175CBA" w:rsidRPr="00C7626C" w:rsidRDefault="00335DCF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0"/>
                  <w:enabled/>
                  <w:calcOnExit w:val="0"/>
                  <w:textInput>
                    <w:type w:val="number"/>
                    <w:maxLength w:val="2"/>
                  </w:textInput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t xml:space="preserve"> x FaD</w:t>
            </w:r>
          </w:p>
        </w:tc>
        <w:tc>
          <w:tcPr>
            <w:tcW w:w="2588" w:type="dxa"/>
            <w:gridSpan w:val="2"/>
            <w:vMerge/>
            <w:tcBorders>
              <w:top w:val="nil"/>
              <w:left w:val="single" w:sz="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</w:tcPr>
          <w:p w14:paraId="08D9B9D4" w14:textId="77777777" w:rsidR="00175CBA" w:rsidRPr="00C7626C" w:rsidRDefault="00175CBA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574CEA" w:rsidRPr="00C7626C" w14:paraId="2B2BE46C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694B9" w14:textId="77777777" w:rsidR="00C7626C" w:rsidRPr="00C7626C" w:rsidRDefault="00BF6FBB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Einsatz von Ermahnungen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451CE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230215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13CCF2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AA60B7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4D2F9D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B28596C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55FB77B3" w14:textId="77777777" w:rsidR="00C7626C" w:rsidRPr="00C7626C" w:rsidRDefault="008D3FC7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3" w:name="Text19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3"/>
          </w:p>
        </w:tc>
      </w:tr>
      <w:tr w:rsidR="00574CEA" w:rsidRPr="00C7626C" w14:paraId="2DC59E48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6C745" w14:textId="77777777" w:rsidR="00C7626C" w:rsidRPr="00C7626C" w:rsidRDefault="00BF6FBB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Wirkung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777936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71C99B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5039F8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CC9FD6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1C85D2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46A227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DC79C58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574CEA" w:rsidRPr="00C7626C" w14:paraId="32273579" w14:textId="77777777" w:rsidTr="00802F40">
        <w:trPr>
          <w:trHeight w:val="315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56007C" w14:textId="77777777" w:rsidR="00C7626C" w:rsidRPr="00C7626C" w:rsidRDefault="00BF6FBB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Aussprache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5D3DBC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1620FA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FBDBD4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2D3905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8F148F6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8DE89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6CCDE716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802F40" w:rsidRPr="00C7626C" w14:paraId="253CE96F" w14:textId="77777777" w:rsidTr="00802F40">
        <w:trPr>
          <w:trHeight w:val="315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53B2DD0" w14:textId="77777777" w:rsidR="00C7626C" w:rsidRPr="00C7626C" w:rsidRDefault="008C11F9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Konsequenzen bei pers. Strafen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5949A5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E6B2AE9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5A2307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FEC372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9CC8A6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CA7925" w14:textId="77777777" w:rsidR="00C7626C" w:rsidRPr="00C7626C" w:rsidRDefault="002D0976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  <w:bottom w:val="single" w:sz="8" w:space="0" w:color="auto"/>
            </w:tcBorders>
            <w:vAlign w:val="center"/>
            <w:hideMark/>
          </w:tcPr>
          <w:p w14:paraId="0B966F6A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60540213" w14:textId="77777777" w:rsidTr="007D7B3C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CD41C72" w14:textId="77777777" w:rsidR="00037149" w:rsidRPr="00C7626C" w:rsidRDefault="00CB71A2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Persönlichkeit:</w:t>
            </w:r>
          </w:p>
        </w:tc>
      </w:tr>
      <w:tr w:rsidR="007D7B3C" w:rsidRPr="00C7626C" w14:paraId="2C6CDBAD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E089BE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Pfiff / Zeichengebung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10F4A5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8647BE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7B09C9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331B9E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74DB2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2C8293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589A243B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1"/>
                  <w:enabled/>
                  <w:calcOnExit w:val="0"/>
                  <w:textInput/>
                </w:ffData>
              </w:fldCha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</w:instrText>
            </w:r>
            <w:bookmarkStart w:id="14" w:name="Text21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4"/>
          </w:p>
        </w:tc>
      </w:tr>
      <w:tr w:rsidR="007D7B3C" w:rsidRPr="00C7626C" w14:paraId="5A960A00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4596E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Körpersprache / Gestik / Mimik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57CC24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3F7298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1C122D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F223D6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559A43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0BEE29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28BC4B00" w14:textId="77777777" w:rsidR="007D7B3C" w:rsidRPr="00C7626C" w:rsidRDefault="007D7B3C" w:rsidP="0054367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D7B3C" w:rsidRPr="00C7626C" w14:paraId="4BEB786B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490A9B62" w14:textId="77777777" w:rsidR="007D7B3C" w:rsidRPr="00BB3376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Durchsetzungsvermögen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36F7E255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5EB2A7A6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06D6842B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6E991892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025086AA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FFFFF" w:themeFill="background1"/>
            <w:vAlign w:val="center"/>
          </w:tcPr>
          <w:p w14:paraId="664AD157" w14:textId="77777777" w:rsidR="007D7B3C" w:rsidRPr="00BB3376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 w:rsidRPr="00646422"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shd w:val="clear" w:color="auto" w:fill="FFFFFF" w:themeFill="background1"/>
          </w:tcPr>
          <w:p w14:paraId="5F4DEF8A" w14:textId="77777777" w:rsidR="007D7B3C" w:rsidRPr="00BB3376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D7B3C" w:rsidRPr="00C7626C" w14:paraId="1EF05EF8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77814E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Ruhe / Sicherheit / Souveränität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AA85E69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3AAA26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9E6300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48BFC2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F13743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DE1F19C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hideMark/>
          </w:tcPr>
          <w:p w14:paraId="6FFED9A4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7D7B3C" w:rsidRPr="00C7626C" w14:paraId="5395648D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6780346" w14:textId="77777777" w:rsidR="007D7B3C" w:rsidRPr="00C7626C" w:rsidRDefault="007D7B3C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Allgemeine Akzeptanz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224A3A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867CF2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741CA3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7B996C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B96F9E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FBE0C3" w14:textId="77777777" w:rsidR="007D7B3C" w:rsidRPr="00C7626C" w:rsidRDefault="007D7B3C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57EA5395" w14:textId="77777777" w:rsidR="007D7B3C" w:rsidRPr="00C7626C" w:rsidRDefault="007D7B3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037149" w:rsidRPr="00C7626C" w14:paraId="0C0D64DB" w14:textId="77777777" w:rsidTr="007D7B3C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53F64DE" w14:textId="77777777" w:rsidR="00037149" w:rsidRPr="00C7626C" w:rsidRDefault="00744B2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Körperliche Verfassung und Stellungsspiel:</w:t>
            </w:r>
          </w:p>
        </w:tc>
      </w:tr>
      <w:tr w:rsidR="0030514D" w:rsidRPr="00C7626C" w14:paraId="3827D448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E2CE9E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Konditioneller Zustand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D71EB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A81B36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28D476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6B97CB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AB3A5C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6EABFAD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 w:val="restart"/>
            <w:tcBorders>
              <w:top w:val="single" w:sz="8" w:space="0" w:color="auto"/>
              <w:left w:val="single" w:sz="8" w:space="0" w:color="auto"/>
            </w:tcBorders>
            <w:hideMark/>
          </w:tcPr>
          <w:p w14:paraId="36C82B09" w14:textId="77777777" w:rsidR="0030514D" w:rsidRPr="00C7626C" w:rsidRDefault="0030514D" w:rsidP="0030514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22"/>
                  <w:enabled/>
                  <w:calcOnExit w:val="0"/>
                  <w:textInput/>
                </w:ffData>
              </w:fldChar>
            </w:r>
            <w:bookmarkStart w:id="15" w:name="Text22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5"/>
          </w:p>
        </w:tc>
      </w:tr>
      <w:tr w:rsidR="0030514D" w:rsidRPr="00C7626C" w14:paraId="1C971651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07AA17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Sprintstärke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152FB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D34C2D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01E4100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3B070FF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EBB1DD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35336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1B6C1610" w14:textId="77777777" w:rsidR="0030514D" w:rsidRPr="00C7626C" w:rsidRDefault="0030514D" w:rsidP="0078309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30514D" w:rsidRPr="00C7626C" w14:paraId="067EF05F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3FE53C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Nähe zum Spielgeschehen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4A1766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E706D68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222850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B7176E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EA6C36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E45F84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D51CEFF" w14:textId="77777777" w:rsidR="0030514D" w:rsidRPr="00C7626C" w:rsidRDefault="0030514D" w:rsidP="0078309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30514D" w:rsidRPr="00C7626C" w14:paraId="23A1945F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D816EC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Einblick ins Spielgeschehen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2F42E3B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9E66BF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D89B0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BF6BAE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29E6B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4D44F27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hideMark/>
          </w:tcPr>
          <w:p w14:paraId="0FED74AC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30514D" w:rsidRPr="00C7626C" w14:paraId="23FE4904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5C899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Stellungsspiel im laufenden Spiel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AD3F05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F576773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288F4E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0E65B9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61418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F1A966D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</w:tcBorders>
            <w:vAlign w:val="center"/>
            <w:hideMark/>
          </w:tcPr>
          <w:p w14:paraId="3A09C604" w14:textId="77777777" w:rsidR="0030514D" w:rsidRPr="00C7626C" w:rsidRDefault="0030514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30514D" w:rsidRPr="00C7626C" w14:paraId="1A070826" w14:textId="77777777" w:rsidTr="00802F40">
        <w:trPr>
          <w:trHeight w:val="288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3F5D1" w14:textId="77777777" w:rsidR="0030514D" w:rsidRPr="00C7626C" w:rsidRDefault="0030514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color w:val="000000"/>
                <w:lang w:eastAsia="de-DE"/>
              </w:rPr>
              <w:t>Stellungsspiel bei Standards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3A4B2F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33871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79363E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22D7A4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BB796BA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D1E49FD" w14:textId="77777777" w:rsidR="0030514D" w:rsidRPr="00C7626C" w:rsidRDefault="0030514D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3896" w:type="dxa"/>
            <w:gridSpan w:val="7"/>
            <w:vMerge/>
            <w:tcBorders>
              <w:left w:val="single" w:sz="8" w:space="0" w:color="auto"/>
              <w:bottom w:val="single" w:sz="12" w:space="0" w:color="auto"/>
            </w:tcBorders>
            <w:vAlign w:val="center"/>
            <w:hideMark/>
          </w:tcPr>
          <w:p w14:paraId="0E0968D2" w14:textId="77777777" w:rsidR="0030514D" w:rsidRPr="00C7626C" w:rsidRDefault="0030514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802F40" w:rsidRPr="00C7626C" w14:paraId="0316E6DD" w14:textId="77777777" w:rsidTr="00802F40">
        <w:trPr>
          <w:trHeight w:val="300"/>
        </w:trPr>
        <w:tc>
          <w:tcPr>
            <w:tcW w:w="3359" w:type="dxa"/>
            <w:gridSpan w:val="6"/>
            <w:tcBorders>
              <w:top w:val="single" w:sz="12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1AD054B3" w14:textId="77777777" w:rsidR="009F3247" w:rsidRPr="00C7626C" w:rsidRDefault="009F3247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Gesamtbewertung:</w:t>
            </w:r>
          </w:p>
        </w:tc>
        <w:tc>
          <w:tcPr>
            <w:tcW w:w="540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4E2806" w14:textId="77777777" w:rsidR="009F3247" w:rsidRPr="00C7626C" w:rsidRDefault="009F3247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22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625594" w14:textId="77777777" w:rsidR="009F3247" w:rsidRPr="00C7626C" w:rsidRDefault="009F3247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9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7A0214" w14:textId="77777777" w:rsidR="009F3247" w:rsidRPr="00C7626C" w:rsidRDefault="009F3247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0AEA802" w14:textId="77777777" w:rsidR="009F3247" w:rsidRPr="00C7626C" w:rsidRDefault="009F3247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647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70408C" w14:textId="77777777" w:rsidR="009F3247" w:rsidRPr="00C7626C" w:rsidRDefault="009F3247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421" w:type="dxa"/>
            <w:tcBorders>
              <w:top w:val="single" w:sz="12" w:space="0" w:color="auto"/>
              <w:left w:val="single" w:sz="8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28692363" w14:textId="77777777" w:rsidR="009F3247" w:rsidRPr="00C7626C" w:rsidRDefault="009F3247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  <w:tc>
          <w:tcPr>
            <w:tcW w:w="3896" w:type="dxa"/>
            <w:gridSpan w:val="7"/>
            <w:tcBorders>
              <w:top w:val="single" w:sz="12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647F4F6D" w14:textId="77777777" w:rsidR="009F3247" w:rsidRPr="00C7626C" w:rsidRDefault="009F3247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AF1348" w:rsidRPr="00C7626C" w14:paraId="2D051C68" w14:textId="77777777" w:rsidTr="00802F40">
        <w:trPr>
          <w:trHeight w:val="289"/>
        </w:trPr>
        <w:tc>
          <w:tcPr>
            <w:tcW w:w="3359" w:type="dxa"/>
            <w:gridSpan w:val="6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20A34CBB" w14:textId="77777777" w:rsidR="00D7697D" w:rsidRPr="00C7626C" w:rsidRDefault="00D7697D" w:rsidP="00F37D0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 w:rsidRPr="00C7626C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Schwierigkeitsgrad des Spiels:</w:t>
            </w:r>
          </w:p>
        </w:tc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C36E5D" w14:textId="77777777" w:rsidR="00D7697D" w:rsidRPr="00C7626C" w:rsidRDefault="00956098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19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B6DBAC0" w14:textId="77777777" w:rsidR="00D7697D" w:rsidRPr="00C7626C" w:rsidRDefault="00D7697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leicht</w:t>
            </w:r>
          </w:p>
        </w:tc>
        <w:tc>
          <w:tcPr>
            <w:tcW w:w="55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6BA25733" w14:textId="77777777" w:rsidR="00D7697D" w:rsidRPr="00C7626C" w:rsidRDefault="00956098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079" w:type="dxa"/>
            <w:gridSpan w:val="3"/>
            <w:tcBorders>
              <w:top w:val="nil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DF83EAE" w14:textId="77777777" w:rsidR="00D7697D" w:rsidRPr="00C7626C" w:rsidRDefault="00D7697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mittel</w:t>
            </w:r>
          </w:p>
        </w:tc>
        <w:tc>
          <w:tcPr>
            <w:tcW w:w="62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auto"/>
            <w:vAlign w:val="center"/>
          </w:tcPr>
          <w:p w14:paraId="47897C7E" w14:textId="77777777" w:rsidR="00D7697D" w:rsidRPr="00C7626C" w:rsidRDefault="00956098" w:rsidP="007D7B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begin">
                <w:ffData>
                  <w:name w:val="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instrText xml:space="preserve"> FORMCHECKBOX </w:instrText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</w:r>
            <w:r w:rsidR="00000000">
              <w:rPr>
                <w:rFonts w:ascii="Arial" w:eastAsia="Times New Roman" w:hAnsi="Arial" w:cs="Arial"/>
                <w:color w:val="000000"/>
                <w:lang w:eastAsia="de-DE"/>
              </w:rPr>
              <w:fldChar w:fldCharType="separate"/>
            </w:r>
            <w:r>
              <w:rPr>
                <w:rFonts w:ascii="Arial" w:eastAsia="Times New Roman" w:hAnsi="Arial" w:cs="Arial"/>
                <w:color w:val="000000"/>
                <w:lang w:eastAsia="de-DE"/>
              </w:rPr>
              <w:fldChar w:fldCharType="end"/>
            </w:r>
          </w:p>
        </w:tc>
        <w:tc>
          <w:tcPr>
            <w:tcW w:w="1049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14:paraId="0079BB1B" w14:textId="77777777" w:rsidR="00D7697D" w:rsidRPr="00C7626C" w:rsidRDefault="00D7697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lang w:eastAsia="de-DE"/>
              </w:rPr>
              <w:t>schwer</w:t>
            </w:r>
          </w:p>
        </w:tc>
        <w:tc>
          <w:tcPr>
            <w:tcW w:w="2224" w:type="dxa"/>
            <w:tcBorders>
              <w:top w:val="nil"/>
              <w:left w:val="nil"/>
              <w:bottom w:val="single" w:sz="8" w:space="0" w:color="auto"/>
            </w:tcBorders>
            <w:shd w:val="clear" w:color="auto" w:fill="auto"/>
            <w:vAlign w:val="center"/>
          </w:tcPr>
          <w:p w14:paraId="590B994E" w14:textId="77777777" w:rsidR="00D7697D" w:rsidRPr="00C7626C" w:rsidRDefault="00D7697D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de-DE"/>
              </w:rPr>
            </w:pPr>
          </w:p>
        </w:tc>
      </w:tr>
      <w:tr w:rsidR="00C7626C" w:rsidRPr="00C7626C" w14:paraId="2BFBBE77" w14:textId="77777777" w:rsidTr="007D7B3C">
        <w:trPr>
          <w:trHeight w:val="288"/>
        </w:trPr>
        <w:tc>
          <w:tcPr>
            <w:tcW w:w="10617" w:type="dxa"/>
            <w:gridSpan w:val="21"/>
            <w:tcBorders>
              <w:top w:val="single" w:sz="8" w:space="0" w:color="auto"/>
              <w:bottom w:val="single" w:sz="8" w:space="0" w:color="auto"/>
            </w:tcBorders>
            <w:shd w:val="clear" w:color="000000" w:fill="D8D8D8"/>
            <w:noWrap/>
            <w:vAlign w:val="center"/>
            <w:hideMark/>
          </w:tcPr>
          <w:p w14:paraId="381F8345" w14:textId="77777777" w:rsidR="00C7626C" w:rsidRPr="00C7626C" w:rsidRDefault="00D00D1D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Zusammenfassun</w:t>
            </w:r>
            <w:r w:rsidR="005F0359"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g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de-DE"/>
              </w:rPr>
              <w:t>:</w:t>
            </w:r>
          </w:p>
        </w:tc>
      </w:tr>
      <w:tr w:rsidR="00C7626C" w:rsidRPr="00C7626C" w14:paraId="288AABCF" w14:textId="77777777" w:rsidTr="007D7B3C">
        <w:trPr>
          <w:trHeight w:val="509"/>
        </w:trPr>
        <w:tc>
          <w:tcPr>
            <w:tcW w:w="10617" w:type="dxa"/>
            <w:gridSpan w:val="21"/>
            <w:vMerge w:val="restart"/>
            <w:tcBorders>
              <w:top w:val="single" w:sz="8" w:space="0" w:color="auto"/>
            </w:tcBorders>
            <w:hideMark/>
          </w:tcPr>
          <w:p w14:paraId="73C6B13F" w14:textId="77777777" w:rsidR="00501FF7" w:rsidRPr="00C7626C" w:rsidRDefault="0058057A" w:rsidP="007D7B3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6" w:name="Text17"/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separate"/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 w:rsidR="00207E26">
              <w:rPr>
                <w:rFonts w:ascii="Arial" w:eastAsia="Times New Roman" w:hAnsi="Arial" w:cs="Arial"/>
                <w:noProof/>
                <w:color w:val="000000"/>
                <w:sz w:val="16"/>
                <w:szCs w:val="16"/>
                <w:lang w:eastAsia="de-DE"/>
              </w:rPr>
              <w:t> </w:t>
            </w:r>
            <w:r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  <w:fldChar w:fldCharType="end"/>
            </w:r>
            <w:bookmarkEnd w:id="16"/>
          </w:p>
        </w:tc>
      </w:tr>
      <w:tr w:rsidR="00C7626C" w:rsidRPr="00C7626C" w14:paraId="4429BA7B" w14:textId="77777777" w:rsidTr="007D7B3C">
        <w:trPr>
          <w:trHeight w:val="509"/>
        </w:trPr>
        <w:tc>
          <w:tcPr>
            <w:tcW w:w="10617" w:type="dxa"/>
            <w:gridSpan w:val="21"/>
            <w:vMerge/>
            <w:vAlign w:val="center"/>
            <w:hideMark/>
          </w:tcPr>
          <w:p w14:paraId="6AEDE9A8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  <w:tr w:rsidR="00C7626C" w:rsidRPr="00C7626C" w14:paraId="34798A63" w14:textId="77777777" w:rsidTr="007D7B3C">
        <w:trPr>
          <w:trHeight w:val="509"/>
        </w:trPr>
        <w:tc>
          <w:tcPr>
            <w:tcW w:w="10617" w:type="dxa"/>
            <w:gridSpan w:val="21"/>
            <w:vMerge/>
            <w:vAlign w:val="center"/>
            <w:hideMark/>
          </w:tcPr>
          <w:p w14:paraId="0FE3E29E" w14:textId="77777777" w:rsidR="00C7626C" w:rsidRPr="00C7626C" w:rsidRDefault="00C7626C" w:rsidP="007D7B3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6"/>
                <w:szCs w:val="16"/>
                <w:lang w:eastAsia="de-DE"/>
              </w:rPr>
            </w:pPr>
          </w:p>
        </w:tc>
      </w:tr>
    </w:tbl>
    <w:p w14:paraId="35BEBA47" w14:textId="77777777" w:rsidR="00E6618D" w:rsidRDefault="00E6618D" w:rsidP="00334DB1">
      <w:pPr>
        <w:jc w:val="both"/>
      </w:pPr>
    </w:p>
    <w:sectPr w:rsidR="00E6618D" w:rsidSect="00E6618D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108FF" w14:textId="77777777" w:rsidR="000A0AB6" w:rsidRDefault="000A0AB6" w:rsidP="00C7626C">
      <w:pPr>
        <w:spacing w:after="0" w:line="240" w:lineRule="auto"/>
      </w:pPr>
      <w:r>
        <w:separator/>
      </w:r>
    </w:p>
  </w:endnote>
  <w:endnote w:type="continuationSeparator" w:id="0">
    <w:p w14:paraId="4A3AC40A" w14:textId="77777777" w:rsidR="000A0AB6" w:rsidRDefault="000A0AB6" w:rsidP="00C7626C">
      <w:pPr>
        <w:spacing w:after="0" w:line="240" w:lineRule="auto"/>
      </w:pPr>
      <w:r>
        <w:continuationSeparator/>
      </w:r>
    </w:p>
  </w:endnote>
  <w:endnote w:type="continuationNotice" w:id="1">
    <w:p w14:paraId="7A9C2782" w14:textId="77777777" w:rsidR="000A0AB6" w:rsidRDefault="000A0AB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B7103F" w14:textId="77777777" w:rsidR="000A0AB6" w:rsidRDefault="000A0AB6" w:rsidP="00C7626C">
      <w:pPr>
        <w:spacing w:after="0" w:line="240" w:lineRule="auto"/>
      </w:pPr>
      <w:r>
        <w:separator/>
      </w:r>
    </w:p>
  </w:footnote>
  <w:footnote w:type="continuationSeparator" w:id="0">
    <w:p w14:paraId="5ECF6583" w14:textId="77777777" w:rsidR="000A0AB6" w:rsidRDefault="000A0AB6" w:rsidP="00C7626C">
      <w:pPr>
        <w:spacing w:after="0" w:line="240" w:lineRule="auto"/>
      </w:pPr>
      <w:r>
        <w:continuationSeparator/>
      </w:r>
    </w:p>
  </w:footnote>
  <w:footnote w:type="continuationNotice" w:id="1">
    <w:p w14:paraId="34310B80" w14:textId="77777777" w:rsidR="000A0AB6" w:rsidRDefault="000A0AB6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cALM2WAGBss/SOsAHt1184twRGGxUZfPX4xg1GpPgJ+mjYOST7Pby9rbKD4/pi9XvfwDJ/UlYv6uk3JUY42ONQ==" w:salt="kO+/eGHx0xtn2EUESaX46w==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F51D4"/>
    <w:rsid w:val="0000685E"/>
    <w:rsid w:val="00011128"/>
    <w:rsid w:val="000172DB"/>
    <w:rsid w:val="00017647"/>
    <w:rsid w:val="0001764B"/>
    <w:rsid w:val="00037149"/>
    <w:rsid w:val="00052003"/>
    <w:rsid w:val="000600EC"/>
    <w:rsid w:val="0007229F"/>
    <w:rsid w:val="00076C11"/>
    <w:rsid w:val="000947F4"/>
    <w:rsid w:val="000A0AB6"/>
    <w:rsid w:val="000A3BFA"/>
    <w:rsid w:val="000B3710"/>
    <w:rsid w:val="000D22FF"/>
    <w:rsid w:val="00123308"/>
    <w:rsid w:val="00137C16"/>
    <w:rsid w:val="00144D9D"/>
    <w:rsid w:val="001552DE"/>
    <w:rsid w:val="00164020"/>
    <w:rsid w:val="00165038"/>
    <w:rsid w:val="00175CBA"/>
    <w:rsid w:val="0019602C"/>
    <w:rsid w:val="00196392"/>
    <w:rsid w:val="001D176D"/>
    <w:rsid w:val="00207E26"/>
    <w:rsid w:val="00240323"/>
    <w:rsid w:val="0024231E"/>
    <w:rsid w:val="00270F65"/>
    <w:rsid w:val="002755F5"/>
    <w:rsid w:val="00286363"/>
    <w:rsid w:val="002D0976"/>
    <w:rsid w:val="002F6104"/>
    <w:rsid w:val="0030514D"/>
    <w:rsid w:val="00307EB7"/>
    <w:rsid w:val="00334DB1"/>
    <w:rsid w:val="00335DCF"/>
    <w:rsid w:val="00353729"/>
    <w:rsid w:val="00375F19"/>
    <w:rsid w:val="003804A6"/>
    <w:rsid w:val="00391BEC"/>
    <w:rsid w:val="003B3ECD"/>
    <w:rsid w:val="003B4D68"/>
    <w:rsid w:val="003E7FAF"/>
    <w:rsid w:val="00413B01"/>
    <w:rsid w:val="00466D46"/>
    <w:rsid w:val="0049209A"/>
    <w:rsid w:val="004B7384"/>
    <w:rsid w:val="004D3894"/>
    <w:rsid w:val="00501FF7"/>
    <w:rsid w:val="005277CC"/>
    <w:rsid w:val="0054187E"/>
    <w:rsid w:val="00545895"/>
    <w:rsid w:val="0056257C"/>
    <w:rsid w:val="00570BF3"/>
    <w:rsid w:val="00574CEA"/>
    <w:rsid w:val="005773FE"/>
    <w:rsid w:val="0058057A"/>
    <w:rsid w:val="00595263"/>
    <w:rsid w:val="005A63F5"/>
    <w:rsid w:val="005A6F57"/>
    <w:rsid w:val="005B45BD"/>
    <w:rsid w:val="005D042C"/>
    <w:rsid w:val="005D50D2"/>
    <w:rsid w:val="005E6795"/>
    <w:rsid w:val="005F0359"/>
    <w:rsid w:val="006013F0"/>
    <w:rsid w:val="0067487B"/>
    <w:rsid w:val="00677A70"/>
    <w:rsid w:val="006A6984"/>
    <w:rsid w:val="00714943"/>
    <w:rsid w:val="00744B2A"/>
    <w:rsid w:val="00747028"/>
    <w:rsid w:val="007602BA"/>
    <w:rsid w:val="0077580E"/>
    <w:rsid w:val="00777610"/>
    <w:rsid w:val="007B1CBA"/>
    <w:rsid w:val="007D7B3C"/>
    <w:rsid w:val="00802F40"/>
    <w:rsid w:val="00804122"/>
    <w:rsid w:val="00826897"/>
    <w:rsid w:val="008667CA"/>
    <w:rsid w:val="00867A49"/>
    <w:rsid w:val="00877277"/>
    <w:rsid w:val="008A6A9C"/>
    <w:rsid w:val="008B0EF7"/>
    <w:rsid w:val="008C11F9"/>
    <w:rsid w:val="008C235D"/>
    <w:rsid w:val="008D3FC7"/>
    <w:rsid w:val="008D6BB0"/>
    <w:rsid w:val="008E1480"/>
    <w:rsid w:val="00923845"/>
    <w:rsid w:val="009312AD"/>
    <w:rsid w:val="00951533"/>
    <w:rsid w:val="00956098"/>
    <w:rsid w:val="00967675"/>
    <w:rsid w:val="009A15B3"/>
    <w:rsid w:val="009A2D7D"/>
    <w:rsid w:val="009A3472"/>
    <w:rsid w:val="009A4BB6"/>
    <w:rsid w:val="009D6270"/>
    <w:rsid w:val="009E2061"/>
    <w:rsid w:val="009F3247"/>
    <w:rsid w:val="00A0739B"/>
    <w:rsid w:val="00A117F7"/>
    <w:rsid w:val="00A1226F"/>
    <w:rsid w:val="00A30A27"/>
    <w:rsid w:val="00A34142"/>
    <w:rsid w:val="00A376B1"/>
    <w:rsid w:val="00A424EB"/>
    <w:rsid w:val="00A70F38"/>
    <w:rsid w:val="00AA7224"/>
    <w:rsid w:val="00AF1348"/>
    <w:rsid w:val="00B06BF5"/>
    <w:rsid w:val="00B21E0B"/>
    <w:rsid w:val="00B246AA"/>
    <w:rsid w:val="00B44139"/>
    <w:rsid w:val="00B46E17"/>
    <w:rsid w:val="00B62CF4"/>
    <w:rsid w:val="00B72236"/>
    <w:rsid w:val="00B92F61"/>
    <w:rsid w:val="00BA5D31"/>
    <w:rsid w:val="00BB3376"/>
    <w:rsid w:val="00BD43A7"/>
    <w:rsid w:val="00BF6FBB"/>
    <w:rsid w:val="00C05C1F"/>
    <w:rsid w:val="00C61AC0"/>
    <w:rsid w:val="00C655B8"/>
    <w:rsid w:val="00C7626C"/>
    <w:rsid w:val="00C94F6F"/>
    <w:rsid w:val="00CA1B08"/>
    <w:rsid w:val="00CB71A2"/>
    <w:rsid w:val="00CE1521"/>
    <w:rsid w:val="00CE7A92"/>
    <w:rsid w:val="00CF7545"/>
    <w:rsid w:val="00D00D1D"/>
    <w:rsid w:val="00D07B68"/>
    <w:rsid w:val="00D365E4"/>
    <w:rsid w:val="00D561DB"/>
    <w:rsid w:val="00D7697D"/>
    <w:rsid w:val="00D91E40"/>
    <w:rsid w:val="00DA6DD8"/>
    <w:rsid w:val="00DD382B"/>
    <w:rsid w:val="00DF21DD"/>
    <w:rsid w:val="00DF51D4"/>
    <w:rsid w:val="00E24A05"/>
    <w:rsid w:val="00E47AFB"/>
    <w:rsid w:val="00E6618D"/>
    <w:rsid w:val="00E73EC2"/>
    <w:rsid w:val="00E87281"/>
    <w:rsid w:val="00E875A4"/>
    <w:rsid w:val="00E93223"/>
    <w:rsid w:val="00E96D32"/>
    <w:rsid w:val="00EA6936"/>
    <w:rsid w:val="00EB1E63"/>
    <w:rsid w:val="00EB4C0A"/>
    <w:rsid w:val="00EE3FA5"/>
    <w:rsid w:val="00F0799E"/>
    <w:rsid w:val="00F37D09"/>
    <w:rsid w:val="00F42A13"/>
    <w:rsid w:val="00F76043"/>
    <w:rsid w:val="00FB4901"/>
    <w:rsid w:val="00FB5DB8"/>
    <w:rsid w:val="00FC3843"/>
    <w:rsid w:val="00FC4B5F"/>
    <w:rsid w:val="00FD4C60"/>
    <w:rsid w:val="00FD5D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21D987"/>
  <w15:docId w15:val="{348953BF-5824-43F8-ADAD-A3CD1274AB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E6618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762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7626C"/>
  </w:style>
  <w:style w:type="paragraph" w:styleId="Fuzeile">
    <w:name w:val="footer"/>
    <w:basedOn w:val="Standard"/>
    <w:link w:val="FuzeileZchn"/>
    <w:uiPriority w:val="99"/>
    <w:unhideWhenUsed/>
    <w:rsid w:val="00C762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7626C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762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7626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22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\AppData\Local\Packages\microsoft.windowscommunicationsapps_8wekyb3d8bbwe\LocalState\Files\S0\3\Attachments\Beo_Bogen_Nachwuchs-SR%5b360%5d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Beo_Bogen_Nachwuchs-SR[360]</Template>
  <TotalTime>0</TotalTime>
  <Pages>1</Pages>
  <Words>584</Words>
  <Characters>3682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</dc:creator>
  <cp:lastModifiedBy>Kevin</cp:lastModifiedBy>
  <cp:revision>1</cp:revision>
  <cp:lastPrinted>2022-10-23T07:31:00Z</cp:lastPrinted>
  <dcterms:created xsi:type="dcterms:W3CDTF">2023-03-29T17:24:00Z</dcterms:created>
  <dcterms:modified xsi:type="dcterms:W3CDTF">2023-03-29T17:25:00Z</dcterms:modified>
</cp:coreProperties>
</file>